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DDD" w:rsidRDefault="00437DDD" w:rsidP="004B15F5">
      <w:pPr>
        <w:pStyle w:val="NoSpacing"/>
        <w:rPr>
          <w:rFonts w:ascii="Verdana" w:hAnsi="Verdana" w:cs="Verdana"/>
          <w:b/>
          <w:bCs/>
          <w:i/>
          <w:iCs/>
          <w:sz w:val="60"/>
          <w:szCs w:val="6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6" type="#_x0000_t75" style="position:absolute;margin-left:5in;margin-top:-19.1pt;width:175.5pt;height:111.9pt;z-index:-251640832;visibility:visible" wrapcoords="-92 0 -92 21455 21600 21455 21600 0 -92 0">
            <v:imagedata r:id="rId5" o:title="" grayscale="t"/>
            <w10:wrap type="tight"/>
          </v:shape>
        </w:pict>
      </w:r>
      <w:r>
        <w:rPr>
          <w:noProof/>
        </w:rPr>
        <w:pict>
          <v:shape id="Picture 3" o:spid="_x0000_s1027" type="#_x0000_t75" style="position:absolute;margin-left:-1.4pt;margin-top:8.95pt;width:91.65pt;height:91.65pt;z-index:251640832;visibility:visible" o:allowincell="f">
            <v:imagedata r:id="rId6" o:title=""/>
          </v:shape>
        </w:pict>
      </w:r>
      <w:r>
        <w:rPr>
          <w:rFonts w:ascii="Verdana" w:hAnsi="Verdana" w:cs="Verdana"/>
          <w:b/>
          <w:bCs/>
          <w:i/>
          <w:iCs/>
          <w:sz w:val="60"/>
          <w:szCs w:val="60"/>
        </w:rPr>
        <w:tab/>
      </w:r>
      <w:r>
        <w:rPr>
          <w:rFonts w:ascii="Verdana" w:hAnsi="Verdana" w:cs="Verdana"/>
          <w:b/>
          <w:bCs/>
          <w:i/>
          <w:iCs/>
          <w:sz w:val="60"/>
          <w:szCs w:val="60"/>
        </w:rPr>
        <w:tab/>
        <w:t>IIBEW</w:t>
      </w:r>
      <w:r>
        <w:rPr>
          <w:rFonts w:ascii="Verdana" w:hAnsi="Verdana" w:cs="Verdana"/>
          <w:b/>
          <w:bCs/>
          <w:i/>
          <w:iCs/>
          <w:sz w:val="60"/>
          <w:szCs w:val="60"/>
        </w:rPr>
        <w:tab/>
      </w:r>
      <w:r>
        <w:rPr>
          <w:rFonts w:ascii="Verdana" w:hAnsi="Verdana" w:cs="Verdana"/>
          <w:b/>
          <w:bCs/>
          <w:i/>
          <w:iCs/>
          <w:sz w:val="60"/>
          <w:szCs w:val="60"/>
        </w:rPr>
        <w:tab/>
      </w:r>
    </w:p>
    <w:p w:rsidR="00437DDD" w:rsidRDefault="00437DDD" w:rsidP="009D2554">
      <w:pPr>
        <w:pStyle w:val="Heading1"/>
        <w:tabs>
          <w:tab w:val="left" w:pos="1800"/>
          <w:tab w:val="left" w:pos="2160"/>
          <w:tab w:val="left" w:pos="2880"/>
          <w:tab w:val="left" w:pos="3600"/>
          <w:tab w:val="left" w:pos="4320"/>
          <w:tab w:val="left" w:pos="5040"/>
          <w:tab w:val="left" w:pos="5760"/>
          <w:tab w:val="left" w:pos="7345"/>
        </w:tabs>
        <w:rPr>
          <w:rFonts w:ascii="Verdana" w:hAnsi="Verdana" w:cs="Verdana"/>
          <w:b/>
          <w:bCs/>
          <w:i/>
          <w:iCs/>
          <w:sz w:val="60"/>
          <w:szCs w:val="60"/>
        </w:rPr>
      </w:pPr>
      <w:r>
        <w:rPr>
          <w:rFonts w:ascii="Verdana" w:hAnsi="Verdana" w:cs="Verdana"/>
          <w:b/>
          <w:bCs/>
          <w:i/>
          <w:iCs/>
          <w:sz w:val="60"/>
          <w:szCs w:val="60"/>
        </w:rPr>
        <w:tab/>
      </w:r>
      <w:r>
        <w:rPr>
          <w:rFonts w:ascii="Verdana" w:hAnsi="Verdana" w:cs="Verdana"/>
          <w:b/>
          <w:bCs/>
          <w:i/>
          <w:iCs/>
          <w:sz w:val="60"/>
          <w:szCs w:val="60"/>
        </w:rPr>
        <w:tab/>
        <w:t>LOCAL 949</w:t>
      </w:r>
    </w:p>
    <w:p w:rsidR="00437DDD" w:rsidRDefault="00437DDD" w:rsidP="009D2554">
      <w:pPr>
        <w:pStyle w:val="Heading1"/>
        <w:tabs>
          <w:tab w:val="left" w:pos="1800"/>
        </w:tabs>
        <w:rPr>
          <w:rFonts w:ascii="Verdana" w:hAnsi="Verdana" w:cs="Verdana"/>
        </w:rPr>
      </w:pPr>
      <w:r>
        <w:rPr>
          <w:rFonts w:ascii="Verdana" w:hAnsi="Verdana" w:cs="Verdana"/>
          <w:b/>
          <w:bCs/>
          <w:i/>
          <w:iCs/>
          <w:sz w:val="60"/>
          <w:szCs w:val="60"/>
        </w:rPr>
        <w:tab/>
      </w:r>
      <w:r>
        <w:rPr>
          <w:rFonts w:ascii="Verdana" w:hAnsi="Verdana" w:cs="Verdana"/>
          <w:b/>
          <w:bCs/>
          <w:i/>
          <w:iCs/>
          <w:sz w:val="60"/>
          <w:szCs w:val="60"/>
        </w:rPr>
        <w:tab/>
        <w:t>NEWSLETTER</w:t>
      </w:r>
    </w:p>
    <w:p w:rsidR="00437DDD" w:rsidRDefault="00437DDD" w:rsidP="001D52E8">
      <w:pPr>
        <w:pBdr>
          <w:top w:val="single" w:sz="4" w:space="1" w:color="auto"/>
          <w:bottom w:val="single" w:sz="4" w:space="1" w:color="auto"/>
        </w:pBdr>
      </w:pPr>
      <w:r>
        <w:rPr>
          <w:rFonts w:ascii="Verdana" w:hAnsi="Verdana" w:cs="Verdana"/>
        </w:rPr>
        <w:t>Winter 2013</w:t>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Volume 12</w:t>
      </w:r>
      <w:r>
        <w:rPr>
          <w:rFonts w:ascii="Verdana" w:hAnsi="Verdana" w:cs="Verdana"/>
        </w:rPr>
        <w:tab/>
        <w:t>Issue 3</w:t>
      </w:r>
    </w:p>
    <w:p w:rsidR="00437DDD" w:rsidRDefault="00437DDD" w:rsidP="001D6EA2">
      <w:pPr>
        <w:pStyle w:val="NormalWeb"/>
        <w:rPr>
          <w:rFonts w:eastAsia="Times New Roman"/>
          <w:lang w:eastAsia="en-US"/>
        </w:rPr>
        <w:sectPr w:rsidR="00437DDD">
          <w:pgSz w:w="12240" w:h="15840" w:code="1"/>
          <w:pgMar w:top="907" w:right="720" w:bottom="907" w:left="720" w:header="720" w:footer="720" w:gutter="0"/>
          <w:cols w:space="720"/>
          <w:rtlGutter/>
          <w:docGrid w:linePitch="360"/>
        </w:sectPr>
      </w:pPr>
    </w:p>
    <w:p w:rsidR="00437DDD" w:rsidRDefault="00437DDD">
      <w:pPr>
        <w:jc w:val="center"/>
        <w:rPr>
          <w:rStyle w:val="Heading1Char"/>
          <w:rFonts w:ascii="Verdana" w:hAnsi="Verdana" w:cs="Verdana"/>
          <w:sz w:val="36"/>
          <w:szCs w:val="36"/>
        </w:rPr>
        <w:sectPr w:rsidR="00437DDD" w:rsidSect="001D6EA2">
          <w:type w:val="continuous"/>
          <w:pgSz w:w="12240" w:h="15840" w:code="1"/>
          <w:pgMar w:top="907" w:right="720" w:bottom="907" w:left="720" w:header="720" w:footer="720" w:gutter="0"/>
          <w:cols w:space="720"/>
          <w:docGrid w:linePitch="360"/>
        </w:sectPr>
      </w:pPr>
    </w:p>
    <w:p w:rsidR="00437DDD" w:rsidRPr="001D6EA2" w:rsidRDefault="00437DDD">
      <w:pPr>
        <w:rPr>
          <w:rFonts w:ascii="Verdana" w:hAnsi="Verdana"/>
          <w:sz w:val="36"/>
          <w:szCs w:val="36"/>
        </w:rPr>
      </w:pPr>
      <w:r>
        <w:rPr>
          <w:rFonts w:ascii="Verdana" w:hAnsi="Verdana"/>
          <w:sz w:val="36"/>
          <w:szCs w:val="36"/>
        </w:rPr>
        <w:t>Wanted – the next generation!</w:t>
      </w:r>
    </w:p>
    <w:p w:rsidR="00437DDD" w:rsidRDefault="00437DDD">
      <w:pPr>
        <w:sectPr w:rsidR="00437DDD" w:rsidSect="001D6EA2">
          <w:type w:val="continuous"/>
          <w:pgSz w:w="12240" w:h="15840" w:code="1"/>
          <w:pgMar w:top="907" w:right="720" w:bottom="907" w:left="720" w:header="720" w:footer="720" w:gutter="0"/>
          <w:cols w:space="720"/>
          <w:docGrid w:linePitch="360"/>
        </w:sectPr>
      </w:pPr>
    </w:p>
    <w:p w:rsidR="00437DDD" w:rsidRDefault="00437DDD">
      <w:pPr>
        <w:sectPr w:rsidR="00437DDD" w:rsidSect="006A72E1">
          <w:type w:val="continuous"/>
          <w:pgSz w:w="12240" w:h="15840" w:code="1"/>
          <w:pgMar w:top="907" w:right="720" w:bottom="907" w:left="720" w:header="720" w:footer="720" w:gutter="0"/>
          <w:cols w:num="2" w:space="720"/>
          <w:docGrid w:linePitch="360"/>
        </w:sectPr>
      </w:pPr>
    </w:p>
    <w:p w:rsidR="00437DDD" w:rsidRPr="00EE0872" w:rsidRDefault="00437DDD" w:rsidP="00EE0872">
      <w:pPr>
        <w:pStyle w:val="NoSpacing"/>
        <w:tabs>
          <w:tab w:val="left" w:pos="360"/>
        </w:tabs>
        <w:rPr>
          <w:rFonts w:ascii="Times New Roman" w:hAnsi="Times New Roman" w:cs="Times New Roman"/>
          <w:sz w:val="24"/>
          <w:szCs w:val="24"/>
        </w:rPr>
      </w:pPr>
      <w:r>
        <w:rPr>
          <w:rFonts w:ascii="Times New Roman" w:hAnsi="Times New Roman" w:cs="Times New Roman"/>
          <w:sz w:val="24"/>
          <w:szCs w:val="24"/>
        </w:rPr>
        <w:tab/>
      </w:r>
      <w:smartTag w:uri="urn:schemas-microsoft-com:office:smarttags" w:element="country-region">
        <w:smartTag w:uri="urn:schemas-microsoft-com:office:smarttags" w:element="place">
          <w:r w:rsidRPr="00EE0872">
            <w:rPr>
              <w:rFonts w:ascii="Times New Roman" w:hAnsi="Times New Roman" w:cs="Times New Roman"/>
              <w:sz w:val="24"/>
              <w:szCs w:val="24"/>
            </w:rPr>
            <w:t>America</w:t>
          </w:r>
        </w:smartTag>
      </w:smartTag>
      <w:r w:rsidRPr="00EE0872">
        <w:rPr>
          <w:rFonts w:ascii="Times New Roman" w:hAnsi="Times New Roman" w:cs="Times New Roman"/>
          <w:sz w:val="24"/>
          <w:szCs w:val="24"/>
        </w:rPr>
        <w:t>’s unions need active young members and they need them now.  Young workers have the most to lose if they don’t get active now.  So, who is reaching out to get them involved?</w:t>
      </w:r>
    </w:p>
    <w:p w:rsidR="00437DDD" w:rsidRDefault="00437DDD" w:rsidP="00EE0872">
      <w:pPr>
        <w:pStyle w:val="NoSpacing"/>
        <w:rPr>
          <w:rFonts w:ascii="Times New Roman" w:hAnsi="Times New Roman" w:cs="Times New Roman"/>
          <w:sz w:val="24"/>
          <w:szCs w:val="24"/>
        </w:rPr>
      </w:pPr>
      <w:r w:rsidRPr="00EE0872">
        <w:rPr>
          <w:rFonts w:ascii="Times New Roman" w:hAnsi="Times New Roman" w:cs="Times New Roman"/>
          <w:sz w:val="24"/>
          <w:szCs w:val="24"/>
        </w:rPr>
        <w:t xml:space="preserve">Within the IBEW, the </w:t>
      </w:r>
      <w:r w:rsidRPr="00EE0872">
        <w:rPr>
          <w:rFonts w:ascii="Times New Roman" w:hAnsi="Times New Roman" w:cs="Times New Roman"/>
          <w:b/>
          <w:sz w:val="24"/>
          <w:szCs w:val="24"/>
        </w:rPr>
        <w:t>RENEW</w:t>
      </w:r>
      <w:r w:rsidRPr="00EE0872">
        <w:rPr>
          <w:rFonts w:ascii="Times New Roman" w:hAnsi="Times New Roman" w:cs="Times New Roman"/>
          <w:sz w:val="24"/>
          <w:szCs w:val="24"/>
        </w:rPr>
        <w:t xml:space="preserve"> effort was introduced at the 20</w:t>
      </w:r>
      <w:r>
        <w:rPr>
          <w:rFonts w:ascii="Times New Roman" w:hAnsi="Times New Roman" w:cs="Times New Roman"/>
          <w:sz w:val="24"/>
          <w:szCs w:val="24"/>
        </w:rPr>
        <w:t xml:space="preserve">11 </w:t>
      </w:r>
      <w:r w:rsidRPr="00EE0872">
        <w:rPr>
          <w:rFonts w:ascii="Times New Roman" w:hAnsi="Times New Roman" w:cs="Times New Roman"/>
          <w:sz w:val="24"/>
          <w:szCs w:val="24"/>
        </w:rPr>
        <w:t>38</w:t>
      </w:r>
      <w:r w:rsidRPr="00EE0872">
        <w:rPr>
          <w:rFonts w:ascii="Times New Roman" w:hAnsi="Times New Roman" w:cs="Times New Roman"/>
          <w:sz w:val="24"/>
          <w:szCs w:val="24"/>
          <w:vertAlign w:val="superscript"/>
        </w:rPr>
        <w:t>th</w:t>
      </w:r>
      <w:r w:rsidRPr="00EE0872">
        <w:rPr>
          <w:rFonts w:ascii="Times New Roman" w:hAnsi="Times New Roman" w:cs="Times New Roman"/>
          <w:sz w:val="24"/>
          <w:szCs w:val="24"/>
        </w:rPr>
        <w:t xml:space="preserve"> International Convention.</w:t>
      </w:r>
    </w:p>
    <w:p w:rsidR="00437DDD" w:rsidRDefault="00437DDD" w:rsidP="00EE0872">
      <w:pPr>
        <w:pStyle w:val="NoSpacing"/>
        <w:tabs>
          <w:tab w:val="left" w:pos="360"/>
        </w:tabs>
        <w:rPr>
          <w:rFonts w:ascii="Times New Roman" w:hAnsi="Times New Roman" w:cs="Times New Roman"/>
          <w:sz w:val="24"/>
          <w:szCs w:val="24"/>
        </w:rPr>
      </w:pPr>
      <w:r>
        <w:rPr>
          <w:noProof/>
        </w:rPr>
        <w:pict>
          <v:shapetype id="_x0000_t202" coordsize="21600,21600" o:spt="202" path="m,l,21600r21600,l21600,xe">
            <v:stroke joinstyle="miter"/>
            <v:path gradientshapeok="t" o:connecttype="rect"/>
          </v:shapetype>
          <v:shape id="Text Box 2" o:spid="_x0000_s1028" type="#_x0000_t202" style="position:absolute;margin-left:154.5pt;margin-top:40.7pt;width:214.55pt;height:138.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">
            <v:textbox style="mso-fit-shape-to-text:t">
              <w:txbxContent>
                <w:p w:rsidR="00437DDD" w:rsidRPr="00FD7CFE" w:rsidRDefault="00437DDD">
                  <w:pPr>
                    <w:rPr>
                      <w:b/>
                      <w:i/>
                    </w:rPr>
                  </w:pPr>
                  <w:r w:rsidRPr="00FD7CFE">
                    <w:rPr>
                      <w:b/>
                      <w:i/>
                    </w:rPr>
                    <w:t>Its mission: to inspire the next generation of IBEW workers to become active in their local union by focusing on issues important to young workers.</w:t>
                  </w:r>
                </w:p>
                <w:p w:rsidR="00437DDD" w:rsidRDefault="00437DDD"/>
              </w:txbxContent>
            </v:textbox>
            <w10:wrap type="square"/>
          </v:shape>
        </w:pict>
      </w:r>
      <w:r>
        <w:rPr>
          <w:rFonts w:ascii="Times New Roman" w:hAnsi="Times New Roman" w:cs="Times New Roman"/>
          <w:sz w:val="24"/>
          <w:szCs w:val="24"/>
        </w:rPr>
        <w:tab/>
      </w:r>
      <w:r w:rsidRPr="00EE0872">
        <w:rPr>
          <w:rFonts w:ascii="Times New Roman" w:hAnsi="Times New Roman" w:cs="Times New Roman"/>
          <w:sz w:val="24"/>
          <w:szCs w:val="24"/>
        </w:rPr>
        <w:t>RENEW stands for “</w:t>
      </w:r>
      <w:r w:rsidRPr="00EE0872">
        <w:rPr>
          <w:rFonts w:ascii="Times New Roman" w:hAnsi="Times New Roman" w:cs="Times New Roman"/>
          <w:sz w:val="24"/>
          <w:szCs w:val="24"/>
          <w:u w:val="single"/>
        </w:rPr>
        <w:t>R</w:t>
      </w:r>
      <w:r w:rsidRPr="00EE0872">
        <w:rPr>
          <w:rFonts w:ascii="Times New Roman" w:hAnsi="Times New Roman" w:cs="Times New Roman"/>
          <w:sz w:val="24"/>
          <w:szCs w:val="24"/>
        </w:rPr>
        <w:t xml:space="preserve">each Out and </w:t>
      </w:r>
      <w:r w:rsidRPr="00EE0872">
        <w:rPr>
          <w:rFonts w:ascii="Times New Roman" w:hAnsi="Times New Roman" w:cs="Times New Roman"/>
          <w:sz w:val="24"/>
          <w:szCs w:val="24"/>
          <w:u w:val="single"/>
        </w:rPr>
        <w:t>E</w:t>
      </w:r>
      <w:r w:rsidRPr="00EE0872">
        <w:rPr>
          <w:rFonts w:ascii="Times New Roman" w:hAnsi="Times New Roman" w:cs="Times New Roman"/>
          <w:sz w:val="24"/>
          <w:szCs w:val="24"/>
        </w:rPr>
        <w:t xml:space="preserve">nergize </w:t>
      </w:r>
      <w:r w:rsidRPr="00EE0872">
        <w:rPr>
          <w:rFonts w:ascii="Times New Roman" w:hAnsi="Times New Roman" w:cs="Times New Roman"/>
          <w:sz w:val="24"/>
          <w:szCs w:val="24"/>
          <w:u w:val="single"/>
        </w:rPr>
        <w:t>N</w:t>
      </w:r>
      <w:r w:rsidRPr="00EE0872">
        <w:rPr>
          <w:rFonts w:ascii="Times New Roman" w:hAnsi="Times New Roman" w:cs="Times New Roman"/>
          <w:sz w:val="24"/>
          <w:szCs w:val="24"/>
        </w:rPr>
        <w:t xml:space="preserve">ext-gen </w:t>
      </w:r>
      <w:r w:rsidRPr="00EE0872">
        <w:rPr>
          <w:rFonts w:ascii="Times New Roman" w:hAnsi="Times New Roman" w:cs="Times New Roman"/>
          <w:sz w:val="24"/>
          <w:szCs w:val="24"/>
          <w:u w:val="single"/>
        </w:rPr>
        <w:t>E</w:t>
      </w:r>
      <w:r w:rsidRPr="00EE0872">
        <w:rPr>
          <w:rFonts w:ascii="Times New Roman" w:hAnsi="Times New Roman" w:cs="Times New Roman"/>
          <w:sz w:val="24"/>
          <w:szCs w:val="24"/>
        </w:rPr>
        <w:t xml:space="preserve">lectrical </w:t>
      </w:r>
      <w:r w:rsidRPr="00EE0872">
        <w:rPr>
          <w:rFonts w:ascii="Times New Roman" w:hAnsi="Times New Roman" w:cs="Times New Roman"/>
          <w:sz w:val="24"/>
          <w:szCs w:val="24"/>
          <w:u w:val="single"/>
        </w:rPr>
        <w:t>W</w:t>
      </w:r>
      <w:r w:rsidRPr="00EE0872">
        <w:rPr>
          <w:rFonts w:ascii="Times New Roman" w:hAnsi="Times New Roman" w:cs="Times New Roman"/>
          <w:sz w:val="24"/>
          <w:szCs w:val="24"/>
        </w:rPr>
        <w:t>orkers.” Its mission: to inspire the next generation of IBEW workers to become active in their local union by focusing on issues important to young workers.</w:t>
      </w:r>
    </w:p>
    <w:p w:rsidR="00437DDD" w:rsidRDefault="00437DDD" w:rsidP="00EE0872">
      <w:pPr>
        <w:pStyle w:val="NoSpacing"/>
        <w:tabs>
          <w:tab w:val="left" w:pos="360"/>
        </w:tabs>
        <w:rPr>
          <w:rFonts w:ascii="Times New Roman" w:hAnsi="Times New Roman" w:cs="Times New Roman"/>
          <w:sz w:val="24"/>
          <w:szCs w:val="24"/>
        </w:rPr>
      </w:pPr>
      <w:r>
        <w:rPr>
          <w:noProof/>
        </w:rPr>
        <w:pict>
          <v:shape id="Text Box 24" o:spid="_x0000_s1029" type="#_x0000_t202" style="position:absolute;margin-left:48pt;margin-top:123.7pt;width:457.5pt;height:102.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" filled="f" stroked="f">
            <v:textbox>
              <w:txbxContent>
                <w:p w:rsidR="00437DDD" w:rsidRDefault="00437DDD" w:rsidP="00DC2171">
                  <w:pPr>
                    <w:jc w:val="center"/>
                    <w:rPr>
                      <w:outline/>
                      <w:noProof/>
                      <w:color w:val="000000"/>
                      <w:sz w:val="72"/>
                      <w:szCs w:val="72"/>
                    </w:rPr>
                  </w:pPr>
                </w:p>
                <w:p w:rsidR="00437DDD" w:rsidRPr="00AB6B2B" w:rsidRDefault="00437DDD" w:rsidP="00DC2171">
                  <w:pPr>
                    <w:jc w:val="center"/>
                    <w:rPr>
                      <w:b/>
                      <w:outline/>
                      <w:noProof/>
                      <w:color w:val="000000"/>
                      <w:sz w:val="72"/>
                      <w:szCs w:val="72"/>
                    </w:rPr>
                  </w:pPr>
                  <w:r w:rsidRPr="00AB6B2B">
                    <w:rPr>
                      <w:b/>
                      <w:outline/>
                      <w:noProof/>
                      <w:color w:val="000000"/>
                      <w:sz w:val="72"/>
                      <w:szCs w:val="72"/>
                    </w:rPr>
                    <w:t>HAPPY HOLIDAYS</w:t>
                  </w:r>
                </w:p>
              </w:txbxContent>
            </v:textbox>
          </v:shape>
        </w:pict>
      </w:r>
      <w:r>
        <w:rPr>
          <w:rFonts w:ascii="Times New Roman" w:hAnsi="Times New Roman" w:cs="Times New Roman"/>
          <w:sz w:val="24"/>
          <w:szCs w:val="24"/>
        </w:rPr>
        <w:tab/>
      </w:r>
      <w:r w:rsidRPr="00EE0872">
        <w:rPr>
          <w:rFonts w:ascii="Times New Roman" w:hAnsi="Times New Roman" w:cs="Times New Roman"/>
          <w:sz w:val="24"/>
          <w:szCs w:val="24"/>
        </w:rPr>
        <w:t>RENEW has provided young IBEW members a space to network and organize in order to advance their interests and help bridge the gap between generation</w:t>
      </w:r>
      <w:r>
        <w:rPr>
          <w:rFonts w:ascii="Times New Roman" w:hAnsi="Times New Roman" w:cs="Times New Roman"/>
          <w:sz w:val="24"/>
          <w:szCs w:val="24"/>
        </w:rPr>
        <w:t>s</w:t>
      </w:r>
      <w:r w:rsidRPr="00EE0872">
        <w:rPr>
          <w:rFonts w:ascii="Times New Roman" w:hAnsi="Times New Roman" w:cs="Times New Roman"/>
          <w:sz w:val="24"/>
          <w:szCs w:val="24"/>
        </w:rPr>
        <w:t xml:space="preserve"> in order to strengthen the union as a whole. Local groups have sponsored educational meetings, social outings, and set-up Facebook groups to facilitate communications.  But one-on-one conversations, between members, at local union meetings, are the basic building steps for success. </w:t>
      </w:r>
      <w:r>
        <w:rPr>
          <w:rFonts w:ascii="Times New Roman" w:hAnsi="Times New Roman" w:cs="Times New Roman"/>
          <w:sz w:val="24"/>
          <w:szCs w:val="24"/>
        </w:rPr>
        <w:br w:type="column"/>
        <w:t>Young workers need to be asked what their needs and goals are</w:t>
      </w:r>
      <w:r w:rsidRPr="00EE0872">
        <w:rPr>
          <w:rFonts w:ascii="Times New Roman" w:hAnsi="Times New Roman" w:cs="Times New Roman"/>
          <w:sz w:val="24"/>
          <w:szCs w:val="24"/>
        </w:rPr>
        <w:t xml:space="preserve"> and</w:t>
      </w:r>
      <w:r>
        <w:rPr>
          <w:rFonts w:ascii="Times New Roman" w:hAnsi="Times New Roman" w:cs="Times New Roman"/>
          <w:sz w:val="24"/>
          <w:szCs w:val="24"/>
        </w:rPr>
        <w:t xml:space="preserve"> asked </w:t>
      </w:r>
      <w:r w:rsidRPr="00EE0872">
        <w:rPr>
          <w:rFonts w:ascii="Times New Roman" w:hAnsi="Times New Roman" w:cs="Times New Roman"/>
          <w:sz w:val="24"/>
          <w:szCs w:val="24"/>
        </w:rPr>
        <w:t>to please serve.</w:t>
      </w:r>
    </w:p>
    <w:p w:rsidR="00437DDD" w:rsidRDefault="00437DDD" w:rsidP="00EE0872">
      <w:pPr>
        <w:pStyle w:val="NoSpacing"/>
        <w:tabs>
          <w:tab w:val="left" w:pos="360"/>
        </w:tabs>
        <w:rPr>
          <w:rFonts w:ascii="Times New Roman" w:hAnsi="Times New Roman" w:cs="Times New Roman"/>
          <w:sz w:val="24"/>
          <w:szCs w:val="24"/>
        </w:rPr>
      </w:pPr>
      <w:r>
        <w:rPr>
          <w:rFonts w:ascii="Times New Roman" w:hAnsi="Times New Roman" w:cs="Times New Roman"/>
          <w:sz w:val="24"/>
          <w:szCs w:val="24"/>
        </w:rPr>
        <w:tab/>
      </w:r>
      <w:r w:rsidRPr="00EE0872">
        <w:rPr>
          <w:rFonts w:ascii="Times New Roman" w:hAnsi="Times New Roman" w:cs="Times New Roman"/>
          <w:sz w:val="24"/>
          <w:szCs w:val="24"/>
        </w:rPr>
        <w:t xml:space="preserve">The first RENEW Conference was held this past September in </w:t>
      </w:r>
      <w:smartTag w:uri="urn:schemas-microsoft-com:office:smarttags" w:element="place">
        <w:smartTag w:uri="urn:schemas-microsoft-com:office:smarttags" w:element="City">
          <w:r w:rsidRPr="00EE0872">
            <w:rPr>
              <w:rFonts w:ascii="Times New Roman" w:hAnsi="Times New Roman" w:cs="Times New Roman"/>
              <w:sz w:val="24"/>
              <w:szCs w:val="24"/>
            </w:rPr>
            <w:t>Washington</w:t>
          </w:r>
        </w:smartTag>
        <w:r w:rsidRPr="00EE0872">
          <w:rPr>
            <w:rFonts w:ascii="Times New Roman" w:hAnsi="Times New Roman" w:cs="Times New Roman"/>
            <w:sz w:val="24"/>
            <w:szCs w:val="24"/>
          </w:rPr>
          <w:t xml:space="preserve">, </w:t>
        </w:r>
        <w:smartTag w:uri="urn:schemas-microsoft-com:office:smarttags" w:element="State">
          <w:r w:rsidRPr="00EE0872">
            <w:rPr>
              <w:rFonts w:ascii="Times New Roman" w:hAnsi="Times New Roman" w:cs="Times New Roman"/>
              <w:sz w:val="24"/>
              <w:szCs w:val="24"/>
            </w:rPr>
            <w:t>D.C.</w:t>
          </w:r>
        </w:smartTag>
      </w:smartTag>
      <w:r w:rsidRPr="00EE0872">
        <w:rPr>
          <w:rFonts w:ascii="Times New Roman" w:hAnsi="Times New Roman" w:cs="Times New Roman"/>
          <w:sz w:val="24"/>
          <w:szCs w:val="24"/>
        </w:rPr>
        <w:t>.  Over 100 young members not only attended but conducted the conference as well.</w:t>
      </w:r>
    </w:p>
    <w:p w:rsidR="00437DDD" w:rsidRDefault="00437DDD" w:rsidP="00EE0872">
      <w:pPr>
        <w:pStyle w:val="NoSpacing"/>
        <w:tabs>
          <w:tab w:val="left" w:pos="360"/>
        </w:tabs>
        <w:rPr>
          <w:rFonts w:ascii="Times New Roman" w:hAnsi="Times New Roman" w:cs="Times New Roman"/>
          <w:sz w:val="24"/>
          <w:szCs w:val="24"/>
        </w:rPr>
      </w:pPr>
      <w:r>
        <w:rPr>
          <w:rFonts w:ascii="Times New Roman" w:hAnsi="Times New Roman" w:cs="Times New Roman"/>
          <w:sz w:val="24"/>
          <w:szCs w:val="24"/>
        </w:rPr>
        <w:tab/>
      </w:r>
      <w:r w:rsidRPr="00EE0872">
        <w:rPr>
          <w:rFonts w:ascii="Times New Roman" w:hAnsi="Times New Roman" w:cs="Times New Roman"/>
          <w:sz w:val="24"/>
          <w:szCs w:val="24"/>
        </w:rPr>
        <w:t xml:space="preserve">On a broader level, the AFL-CIO’s young workers program is refereed to as “NextUp.” This program was introduced in 2011 by </w:t>
      </w:r>
      <w:r>
        <w:rPr>
          <w:rFonts w:ascii="Times New Roman" w:hAnsi="Times New Roman" w:cs="Times New Roman"/>
          <w:sz w:val="24"/>
          <w:szCs w:val="24"/>
        </w:rPr>
        <w:t xml:space="preserve">Secretary </w:t>
      </w:r>
      <w:r w:rsidRPr="00EE0872">
        <w:rPr>
          <w:rFonts w:ascii="Times New Roman" w:hAnsi="Times New Roman" w:cs="Times New Roman"/>
          <w:sz w:val="24"/>
          <w:szCs w:val="24"/>
        </w:rPr>
        <w:t xml:space="preserve">Treasurer </w:t>
      </w:r>
      <w:r w:rsidRPr="00EE0872">
        <w:rPr>
          <w:rFonts w:ascii="Times New Roman" w:hAnsi="Times New Roman" w:cs="Times New Roman"/>
          <w:b/>
          <w:sz w:val="24"/>
          <w:szCs w:val="24"/>
        </w:rPr>
        <w:t>Elizabeth Shuler</w:t>
      </w:r>
      <w:r w:rsidRPr="00EE0872">
        <w:rPr>
          <w:rFonts w:ascii="Times New Roman" w:hAnsi="Times New Roman" w:cs="Times New Roman"/>
          <w:sz w:val="24"/>
          <w:szCs w:val="24"/>
        </w:rPr>
        <w:t xml:space="preserve"> (who is a member in good standing in the IBEW).  Other unions also have programs to invite young workers to get active.</w:t>
      </w:r>
    </w:p>
    <w:p w:rsidR="00437DDD" w:rsidRDefault="00437DDD" w:rsidP="00EE0872">
      <w:pPr>
        <w:pStyle w:val="NoSpacing"/>
        <w:tabs>
          <w:tab w:val="left" w:pos="360"/>
        </w:tabs>
        <w:rPr>
          <w:rFonts w:ascii="Times New Roman" w:hAnsi="Times New Roman" w:cs="Times New Roman"/>
          <w:sz w:val="24"/>
          <w:szCs w:val="24"/>
        </w:rPr>
      </w:pPr>
      <w:r>
        <w:rPr>
          <w:rFonts w:ascii="Times New Roman" w:hAnsi="Times New Roman" w:cs="Times New Roman"/>
          <w:sz w:val="24"/>
          <w:szCs w:val="24"/>
        </w:rPr>
        <w:tab/>
      </w:r>
      <w:r w:rsidRPr="00EE0872">
        <w:rPr>
          <w:rFonts w:ascii="Times New Roman" w:hAnsi="Times New Roman" w:cs="Times New Roman"/>
          <w:sz w:val="24"/>
          <w:szCs w:val="24"/>
        </w:rPr>
        <w:t>If you are a young worker (broadly characterized as ages</w:t>
      </w:r>
      <w:r>
        <w:rPr>
          <w:rFonts w:ascii="Times New Roman" w:hAnsi="Times New Roman" w:cs="Times New Roman"/>
          <w:sz w:val="24"/>
          <w:szCs w:val="24"/>
        </w:rPr>
        <w:t xml:space="preserve"> </w:t>
      </w:r>
      <w:r w:rsidRPr="00EE0872">
        <w:rPr>
          <w:rFonts w:ascii="Times New Roman" w:hAnsi="Times New Roman" w:cs="Times New Roman"/>
          <w:sz w:val="24"/>
          <w:szCs w:val="24"/>
        </w:rPr>
        <w:t>18-35) and want to get involved, the fastest way is to introduce yourself to your local officers  and tell them you want to pursue RENEW. They can send you in the right direction</w:t>
      </w:r>
      <w:r>
        <w:rPr>
          <w:rFonts w:ascii="Times New Roman" w:hAnsi="Times New Roman" w:cs="Times New Roman"/>
          <w:sz w:val="24"/>
          <w:szCs w:val="24"/>
        </w:rPr>
        <w:t>.</w:t>
      </w:r>
    </w:p>
    <w:p w:rsidR="00437DDD" w:rsidRPr="00EE0872" w:rsidRDefault="00437DDD" w:rsidP="00EE0872">
      <w:pPr>
        <w:pStyle w:val="NoSpacing"/>
        <w:tabs>
          <w:tab w:val="left" w:pos="360"/>
        </w:tabs>
        <w:rPr>
          <w:rFonts w:ascii="Times New Roman" w:hAnsi="Times New Roman" w:cs="Times New Roman"/>
          <w:sz w:val="24"/>
          <w:szCs w:val="24"/>
        </w:rPr>
      </w:pPr>
      <w:r>
        <w:rPr>
          <w:rFonts w:ascii="Times New Roman" w:hAnsi="Times New Roman" w:cs="Times New Roman"/>
          <w:sz w:val="24"/>
          <w:szCs w:val="24"/>
        </w:rPr>
        <w:tab/>
      </w:r>
      <w:r w:rsidRPr="00EE0872">
        <w:rPr>
          <w:rFonts w:ascii="Times New Roman" w:hAnsi="Times New Roman" w:cs="Times New Roman"/>
          <w:sz w:val="24"/>
          <w:szCs w:val="24"/>
        </w:rPr>
        <w:t>And it is the right direction</w:t>
      </w:r>
      <w:r>
        <w:rPr>
          <w:rFonts w:ascii="Times New Roman" w:hAnsi="Times New Roman" w:cs="Times New Roman"/>
          <w:sz w:val="24"/>
          <w:szCs w:val="24"/>
        </w:rPr>
        <w:t>;</w:t>
      </w:r>
      <w:r w:rsidRPr="00EE0872">
        <w:rPr>
          <w:rFonts w:ascii="Times New Roman" w:hAnsi="Times New Roman" w:cs="Times New Roman"/>
          <w:sz w:val="24"/>
          <w:szCs w:val="24"/>
        </w:rPr>
        <w:t xml:space="preserve"> for you, for your family and for the future of the union movement.</w:t>
      </w:r>
    </w:p>
    <w:p w:rsidR="00437DDD" w:rsidRPr="00EE0872" w:rsidRDefault="00437DDD" w:rsidP="00EE0872">
      <w:pPr>
        <w:pStyle w:val="NoSpacing"/>
        <w:rPr>
          <w:rFonts w:ascii="Times New Roman" w:hAnsi="Times New Roman" w:cs="Times New Roman"/>
          <w:sz w:val="24"/>
          <w:szCs w:val="24"/>
        </w:rPr>
      </w:pPr>
      <w:r w:rsidRPr="00EE0872">
        <w:rPr>
          <w:rFonts w:ascii="Times New Roman" w:hAnsi="Times New Roman" w:cs="Times New Roman"/>
          <w:sz w:val="24"/>
          <w:szCs w:val="24"/>
        </w:rPr>
        <w:t>It’s basic:  United we stand, divided we fall.  Stand up for you.</w:t>
      </w:r>
    </w:p>
    <w:p w:rsidR="00437DDD" w:rsidRDefault="00437DDD" w:rsidP="00DB3595">
      <w:r>
        <w:rPr>
          <w:noProof/>
        </w:rPr>
        <w:pict>
          <v:shape id="Picture 25" o:spid="_x0000_s1030" type="#_x0000_t75" style="position:absolute;margin-left:156pt;margin-top:9.4pt;width:70.55pt;height:65.5pt;z-index:-251643904;visibility:visible" wrapcoords="12179 497 2757 2731 460 3476 -230 5959 2757 8441 1838 9931 1149 13655 4136 16386 5515 16386 5515 17379 14706 20359 17694 20855 19072 20855 19991 20359 19532 18372 18613 16386 19991 12414 20911 8441 21600 6455 20451 5959 13328 4469 13328 497 12179 497">
            <v:imagedata r:id="rId7" o:title=""/>
            <w10:wrap type="tight"/>
          </v:shape>
        </w:pict>
      </w:r>
      <w:r>
        <w:rPr>
          <w:noProof/>
        </w:rPr>
        <w:pict>
          <v:shape id="Text Box 26" o:spid="_x0000_s1031" type="#_x0000_t202" style="position:absolute;margin-left:24.75pt;margin-top:387.4pt;width:7in;height:99.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" filled="f" strokeweight="4.5pt">
            <v:textbox>
              <w:txbxContent>
                <w:p w:rsidR="00437DDD" w:rsidRDefault="00437DDD" w:rsidP="00DB3595">
                  <w:pPr>
                    <w:jc w:val="center"/>
                    <w:rPr>
                      <w:b/>
                      <w:bCs/>
                      <w:sz w:val="28"/>
                    </w:rPr>
                  </w:pPr>
                  <w:r>
                    <w:rPr>
                      <w:b/>
                      <w:bCs/>
                      <w:sz w:val="28"/>
                    </w:rPr>
                    <w:t>BE A GOOD UNION MEMBER</w:t>
                  </w:r>
                </w:p>
                <w:p w:rsidR="00437DDD" w:rsidRDefault="00437DDD" w:rsidP="00DB3595">
                  <w:pPr>
                    <w:jc w:val="center"/>
                  </w:pPr>
                </w:p>
                <w:p w:rsidR="00437DDD" w:rsidRDefault="00437DDD" w:rsidP="00DB3595">
                  <w:pPr>
                    <w:jc w:val="center"/>
                  </w:pPr>
                  <w:r>
                    <w:t>KNOW YOUR CONTRACT■ATTEND YOUR UNIT MEETINGS■STAY INFORMED■</w:t>
                  </w:r>
                </w:p>
                <w:p w:rsidR="00437DDD" w:rsidRDefault="00437DDD" w:rsidP="00DB3595">
                  <w:pPr>
                    <w:jc w:val="center"/>
                  </w:pPr>
                  <w:r>
                    <w:t xml:space="preserve">PRACTICE SOLIDARITY■BE AN EDUCATED VOTER■BE AS FINANCIALLY PREPARED AS POSSIBLE■BE READY TO VOLUNTEER IF YOUR </w:t>
                  </w:r>
                  <w:smartTag w:uri="urn:schemas-microsoft-com:office:smarttags" w:element="place">
                    <w:r>
                      <w:t>UNION</w:t>
                    </w:r>
                  </w:smartTag>
                  <w:r>
                    <w:t xml:space="preserve"> NEEDS YOU■</w:t>
                  </w:r>
                </w:p>
                <w:p w:rsidR="00437DDD" w:rsidRDefault="00437DDD" w:rsidP="00DB3595">
                  <w:pPr>
                    <w:jc w:val="center"/>
                  </w:pPr>
                  <w:r>
                    <w:t>WORK SAFELY■WORK HONESTLY ■HELP THOSE LESS FORUNATE</w:t>
                  </w:r>
                </w:p>
              </w:txbxContent>
            </v:textbox>
          </v:shape>
        </w:pict>
      </w:r>
    </w:p>
    <w:p w:rsidR="00437DDD" w:rsidRDefault="00437DDD"/>
    <w:p w:rsidR="00437DDD" w:rsidRDefault="00437DDD"/>
    <w:p w:rsidR="00437DDD" w:rsidRDefault="00437DDD"/>
    <w:p w:rsidR="00437DDD" w:rsidRDefault="00437DDD" w:rsidP="00BA658F"/>
    <w:p w:rsidR="00437DDD" w:rsidRDefault="00437DDD" w:rsidP="00BA658F"/>
    <w:p w:rsidR="00437DDD" w:rsidRDefault="00437DDD" w:rsidP="00BA658F">
      <w:r>
        <w:rPr>
          <w:noProof/>
        </w:rPr>
        <w:pict>
          <v:shape id="Text Box 19" o:spid="_x0000_s1032" type="#_x0000_t202" style="position:absolute;margin-left:-256.5pt;margin-top:10.6pt;width:7in;height:99.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" filled="f" strokeweight="4.5pt">
            <v:textbox>
              <w:txbxContent>
                <w:p w:rsidR="00437DDD" w:rsidRDefault="00437DDD" w:rsidP="00BA658F">
                  <w:pPr>
                    <w:jc w:val="center"/>
                    <w:rPr>
                      <w:b/>
                      <w:bCs/>
                      <w:sz w:val="28"/>
                    </w:rPr>
                  </w:pPr>
                  <w:r>
                    <w:rPr>
                      <w:b/>
                      <w:bCs/>
                      <w:sz w:val="28"/>
                    </w:rPr>
                    <w:t>BE A GOOD UNION MEMBER</w:t>
                  </w:r>
                </w:p>
                <w:p w:rsidR="00437DDD" w:rsidRDefault="00437DDD" w:rsidP="00BA658F">
                  <w:pPr>
                    <w:jc w:val="center"/>
                  </w:pPr>
                </w:p>
                <w:p w:rsidR="00437DDD" w:rsidRDefault="00437DDD" w:rsidP="00BA658F">
                  <w:pPr>
                    <w:jc w:val="center"/>
                  </w:pPr>
                  <w:r>
                    <w:t>KNOW YOUR CONTRACT■ATTEND YOUR UNIT MEETINGS■STAY INFORMED■</w:t>
                  </w:r>
                </w:p>
                <w:p w:rsidR="00437DDD" w:rsidRDefault="00437DDD" w:rsidP="00BA658F">
                  <w:pPr>
                    <w:jc w:val="center"/>
                  </w:pPr>
                  <w:r>
                    <w:t xml:space="preserve">PRACTICE SOLIDARITY■BE AN EDUCATED VOTER■BE AS FINANCIALLY PREPARED AS POSSIBLE■BE READY TO VOLUNTEER IF YOUR </w:t>
                  </w:r>
                  <w:smartTag w:uri="urn:schemas-microsoft-com:office:smarttags" w:element="place">
                    <w:r>
                      <w:t>UNION</w:t>
                    </w:r>
                  </w:smartTag>
                  <w:r>
                    <w:t xml:space="preserve"> NEEDS YOU■</w:t>
                  </w:r>
                </w:p>
                <w:p w:rsidR="00437DDD" w:rsidRDefault="00437DDD" w:rsidP="00BA658F">
                  <w:pPr>
                    <w:jc w:val="center"/>
                  </w:pPr>
                  <w:r>
                    <w:t>WORK SAFELY■WORK HONESTLY ■HELP THOSE LESS FORTUNATE</w:t>
                  </w:r>
                </w:p>
              </w:txbxContent>
            </v:textbox>
          </v:shape>
        </w:pict>
      </w:r>
    </w:p>
    <w:p w:rsidR="00437DDD" w:rsidRDefault="00437DDD" w:rsidP="00BA658F"/>
    <w:p w:rsidR="00437DDD" w:rsidRDefault="00437DDD" w:rsidP="00646F02">
      <w:pPr>
        <w:tabs>
          <w:tab w:val="left" w:pos="360"/>
        </w:tabs>
        <w:ind w:firstLine="360"/>
        <w:sectPr w:rsidR="00437DDD" w:rsidSect="006A72E1">
          <w:type w:val="continuous"/>
          <w:pgSz w:w="12240" w:h="15840" w:code="1"/>
          <w:pgMar w:top="907" w:right="720" w:bottom="907" w:left="720" w:header="720" w:footer="720" w:gutter="0"/>
          <w:cols w:num="2" w:space="720"/>
          <w:docGrid w:linePitch="360"/>
        </w:sectPr>
      </w:pPr>
      <w:r>
        <w:br w:type="page"/>
      </w:r>
    </w:p>
    <w:p w:rsidR="00437DDD" w:rsidRDefault="00437DDD" w:rsidP="00646F02">
      <w:pPr>
        <w:tabs>
          <w:tab w:val="left" w:pos="360"/>
        </w:tabs>
        <w:ind w:firstLine="360"/>
      </w:pPr>
      <w:r>
        <w:rPr>
          <w:noProof/>
        </w:rPr>
        <w:pict>
          <v:shape id="Picture 13" o:spid="_x0000_s1033" type="#_x0000_t75" style="position:absolute;left:0;text-align:left;margin-left:11.45pt;margin-top:-4.45pt;width:129.1pt;height:157.9pt;z-index:-251662336;visibility:visible" wrapcoords="1633 1331 1633 18222 5651 18427 16074 18427 16702 18427 17581 18017 17833 16072 17707 4607 17330 1331 1633 1331"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">
            <v:imagedata r:id="rId8" o:title=""/>
            <o:lock v:ext="edit" aspectratio="f"/>
            <w10:wrap type="tight"/>
          </v:shape>
        </w:pict>
      </w:r>
      <w:r>
        <w:rPr>
          <w:rFonts w:ascii="Verdana" w:hAnsi="Verdana"/>
          <w:sz w:val="36"/>
          <w:szCs w:val="36"/>
        </w:rPr>
        <w:t>IT’S A RODEO!</w:t>
      </w:r>
    </w:p>
    <w:p w:rsidR="00437DDD" w:rsidRDefault="00437DDD" w:rsidP="00646F02">
      <w:pPr>
        <w:tabs>
          <w:tab w:val="left" w:pos="360"/>
        </w:tabs>
        <w:ind w:firstLine="360"/>
      </w:pPr>
    </w:p>
    <w:p w:rsidR="00437DDD" w:rsidRDefault="00437DDD" w:rsidP="00646F02">
      <w:pPr>
        <w:tabs>
          <w:tab w:val="left" w:pos="360"/>
        </w:tabs>
        <w:ind w:firstLine="360"/>
        <w:sectPr w:rsidR="00437DDD" w:rsidSect="002F54C9">
          <w:type w:val="continuous"/>
          <w:pgSz w:w="12240" w:h="15840" w:code="1"/>
          <w:pgMar w:top="907" w:right="720" w:bottom="907" w:left="720" w:header="720" w:footer="720" w:gutter="0"/>
          <w:cols w:space="720"/>
          <w:docGrid w:linePitch="360"/>
        </w:sectPr>
      </w:pPr>
    </w:p>
    <w:p w:rsidR="00437DDD" w:rsidRDefault="00437DDD" w:rsidP="00646F02">
      <w:pPr>
        <w:tabs>
          <w:tab w:val="left" w:pos="360"/>
        </w:tabs>
        <w:ind w:firstLine="360"/>
      </w:pPr>
      <w:r>
        <w:rPr>
          <w:noProof/>
        </w:rPr>
        <w:pict>
          <v:shape id="Picture 12" o:spid="_x0000_s1034" type="#_x0000_t75" style="position:absolute;left:0;text-align:left;margin-left:99.45pt;margin-top:21.1pt;width:184.3pt;height:155.05pt;z-index:251653120;visibility:visible;mso-wrap-distance-top:.96pt;mso-wrap-distance-right:9.63pt;mso-wrap-distance-bottom:1.5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">
            <v:imagedata r:id="rId9" o:title=""/>
            <o:lock v:ext="edit" aspectratio="f"/>
            <w10:wrap type="square"/>
          </v:shape>
        </w:pict>
      </w:r>
      <w:r w:rsidRPr="00AA7C3F">
        <w:t>This year</w:t>
      </w:r>
      <w:r>
        <w:t>, on October 19,</w:t>
      </w:r>
      <w:r w:rsidRPr="00AA7C3F">
        <w:t xml:space="preserve"> the 30</w:t>
      </w:r>
      <w:r w:rsidRPr="00AA7C3F">
        <w:rPr>
          <w:vertAlign w:val="superscript"/>
        </w:rPr>
        <w:t>th</w:t>
      </w:r>
      <w:r w:rsidRPr="00AA7C3F">
        <w:t xml:space="preserve"> </w:t>
      </w:r>
      <w:r>
        <w:t>A</w:t>
      </w:r>
      <w:r w:rsidRPr="00AA7C3F">
        <w:t>nnual</w:t>
      </w:r>
      <w:r>
        <w:t xml:space="preserve"> International</w:t>
      </w:r>
      <w:r w:rsidRPr="00AA7C3F">
        <w:t xml:space="preserve"> </w:t>
      </w:r>
      <w:r>
        <w:t>R</w:t>
      </w:r>
      <w:r w:rsidRPr="00AA7C3F">
        <w:t>odeo had over 200 teams and 250 apprentices from every state in the union as well as parts of Canada participating.</w:t>
      </w:r>
      <w:r w:rsidRPr="00646F02">
        <w:rPr>
          <w:noProof/>
        </w:rPr>
        <w:t xml:space="preserve"> </w:t>
      </w:r>
      <w:r w:rsidRPr="00AA7C3F">
        <w:t xml:space="preserve">The Annual Lineman’s Rodeo, </w:t>
      </w:r>
      <w:smartTag w:uri="urn:schemas-microsoft-com:office:smarttags" w:element="country-region">
        <w:r w:rsidRPr="00AA7C3F">
          <w:t>Kansas City</w:t>
        </w:r>
      </w:smartTag>
      <w:r w:rsidRPr="00AA7C3F">
        <w:t xml:space="preserve"> Rodeo began in September, 1984 with </w:t>
      </w:r>
      <w:r>
        <w:t xml:space="preserve">only </w:t>
      </w:r>
      <w:r w:rsidRPr="00AA7C3F">
        <w:t xml:space="preserve">twelve participating teams from </w:t>
      </w:r>
      <w:smartTag w:uri="urn:schemas-microsoft-com:office:smarttags" w:element="country-region">
        <w:r w:rsidRPr="00AA7C3F">
          <w:t>Kansas</w:t>
        </w:r>
      </w:smartTag>
      <w:r w:rsidRPr="00AA7C3F">
        <w:t xml:space="preserve"> and </w:t>
      </w:r>
      <w:smartTag w:uri="urn:schemas-microsoft-com:office:smarttags" w:element="country-region">
        <w:r w:rsidRPr="00AA7C3F">
          <w:t>Missouri</w:t>
        </w:r>
      </w:smartTag>
      <w:r w:rsidRPr="00AA7C3F">
        <w:t xml:space="preserve">. </w:t>
      </w:r>
    </w:p>
    <w:p w:rsidR="00437DDD" w:rsidRDefault="00437DDD" w:rsidP="00646F02">
      <w:pPr>
        <w:tabs>
          <w:tab w:val="left" w:pos="360"/>
        </w:tabs>
        <w:ind w:firstLine="360"/>
      </w:pPr>
      <w:r w:rsidRPr="00AA7C3F">
        <w:t xml:space="preserve">Contestants converged on the fields at the Agricultural Hall of Fame outside </w:t>
      </w:r>
      <w:smartTag w:uri="urn:schemas-microsoft-com:office:smarttags" w:element="country-region">
        <w:smartTag w:uri="urn:schemas-microsoft-com:office:smarttags" w:element="country-region">
          <w:r w:rsidRPr="00AA7C3F">
            <w:t>Bonner Springs</w:t>
          </w:r>
        </w:smartTag>
        <w:r w:rsidRPr="00AA7C3F">
          <w:t xml:space="preserve">, </w:t>
        </w:r>
        <w:smartTag w:uri="urn:schemas-microsoft-com:office:smarttags" w:element="country-region">
          <w:r w:rsidRPr="00AA7C3F">
            <w:t>Kansas</w:t>
          </w:r>
        </w:smartTag>
      </w:smartTag>
      <w:r w:rsidRPr="00AA7C3F">
        <w:t xml:space="preserve"> on a chilly but beautiful Saturday morning. Apprentices and Journeymen alike competed in a wide variety of events including:  hurtman rescue, pole climbing, apprentice written tests and two mystery events.  Local 949 was represented by Apprentice </w:t>
      </w:r>
      <w:r w:rsidRPr="002F54C9">
        <w:rPr>
          <w:b/>
        </w:rPr>
        <w:t>Ryan Gruber</w:t>
      </w:r>
      <w:r w:rsidRPr="00AA7C3F">
        <w:t xml:space="preserve"> and Journeyman </w:t>
      </w:r>
      <w:r w:rsidRPr="002F54C9">
        <w:rPr>
          <w:b/>
        </w:rPr>
        <w:t>Mark Posey</w:t>
      </w:r>
      <w:r w:rsidRPr="00AA7C3F">
        <w:t>, both from Alliant Energy.</w:t>
      </w:r>
      <w:r w:rsidRPr="00646F02">
        <w:rPr>
          <w:noProof/>
        </w:rPr>
        <w:t xml:space="preserve"> </w:t>
      </w:r>
    </w:p>
    <w:p w:rsidR="00437DDD" w:rsidRDefault="00437DDD" w:rsidP="00646F02">
      <w:pPr>
        <w:tabs>
          <w:tab w:val="left" w:pos="360"/>
        </w:tabs>
        <w:ind w:firstLine="360"/>
      </w:pPr>
      <w:r w:rsidRPr="00AA7C3F">
        <w:t>Many families of the participants accompany their lineman to watch and cheer them on. The Rodeo has a carnival like atmosphere including food and souvenir vendors and rides in bucket trucks.</w:t>
      </w:r>
    </w:p>
    <w:p w:rsidR="00437DDD" w:rsidRDefault="00437DDD" w:rsidP="00646F02">
      <w:pPr>
        <w:tabs>
          <w:tab w:val="left" w:pos="360"/>
        </w:tabs>
        <w:ind w:firstLine="360"/>
      </w:pPr>
      <w:r w:rsidRPr="00AA7C3F">
        <w:t>If the opportunity to attend the Lineman’s Rodeo comes along</w:t>
      </w:r>
      <w:r>
        <w:t xml:space="preserve">, I urge you to attend. It was </w:t>
      </w:r>
      <w:r w:rsidRPr="00AA7C3F">
        <w:t xml:space="preserve">truly </w:t>
      </w:r>
      <w:r>
        <w:t>an impressive sight.</w:t>
      </w:r>
    </w:p>
    <w:p w:rsidR="00437DDD" w:rsidRDefault="00437DDD" w:rsidP="00646F02">
      <w:pPr>
        <w:tabs>
          <w:tab w:val="left" w:pos="360"/>
        </w:tabs>
        <w:ind w:firstLine="360"/>
      </w:pPr>
    </w:p>
    <w:p w:rsidR="00437DDD" w:rsidRPr="0063445E" w:rsidRDefault="00437DDD" w:rsidP="0063445E">
      <w:pPr>
        <w:tabs>
          <w:tab w:val="left" w:pos="360"/>
        </w:tabs>
        <w:ind w:firstLine="360"/>
        <w:jc w:val="right"/>
        <w:rPr>
          <w:i/>
        </w:rPr>
        <w:sectPr w:rsidR="00437DDD" w:rsidRPr="0063445E" w:rsidSect="002F54C9">
          <w:type w:val="continuous"/>
          <w:pgSz w:w="12240" w:h="15840" w:code="1"/>
          <w:pgMar w:top="907" w:right="720" w:bottom="907" w:left="720" w:header="720" w:footer="720" w:gutter="0"/>
          <w:cols w:num="2" w:space="720"/>
          <w:docGrid w:linePitch="360"/>
        </w:sectPr>
      </w:pPr>
      <w:r>
        <w:rPr>
          <w:i/>
        </w:rPr>
        <w:t xml:space="preserve">Elain Tiedt, 949 Office </w:t>
      </w:r>
      <w:r w:rsidRPr="0063445E">
        <w:rPr>
          <w:i/>
        </w:rPr>
        <w:t>Manager</w:t>
      </w:r>
    </w:p>
    <w:p w:rsidR="00437DDD" w:rsidRPr="00AA7C3F" w:rsidRDefault="00437DDD" w:rsidP="00646F02">
      <w:pPr>
        <w:tabs>
          <w:tab w:val="left" w:pos="360"/>
        </w:tabs>
        <w:ind w:firstLine="360"/>
      </w:pPr>
    </w:p>
    <w:p w:rsidR="00437DDD" w:rsidRDefault="00437DDD">
      <w:pPr>
        <w:sectPr w:rsidR="00437DDD" w:rsidSect="002F54C9">
          <w:type w:val="continuous"/>
          <w:pgSz w:w="12240" w:h="15840" w:code="1"/>
          <w:pgMar w:top="907" w:right="720" w:bottom="907" w:left="720" w:header="720" w:footer="720" w:gutter="0"/>
          <w:cols w:space="720"/>
          <w:docGrid w:linePitch="360"/>
        </w:sectPr>
      </w:pPr>
    </w:p>
    <w:p w:rsidR="00437DDD" w:rsidRDefault="00437DDD">
      <w:r>
        <w:rPr>
          <w:noProof/>
        </w:rPr>
        <w:pict>
          <v:shape id="Picture 14" o:spid="_x0000_s1035" type="#_x0000_t75" style="position:absolute;margin-left:39.25pt;margin-top:62.75pt;width:488.65pt;height:283.7pt;z-index:251655168;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">
            <v:imagedata r:id="rId10" o:title=""/>
            <o:lock v:ext="edit" aspectratio="f"/>
            <w10:wrap type="square"/>
          </v:shape>
        </w:pict>
      </w:r>
      <w:r>
        <w:br w:type="page"/>
      </w:r>
    </w:p>
    <w:p w:rsidR="00437DDD" w:rsidRDefault="00437DDD">
      <w:r>
        <w:rPr>
          <w:noProof/>
        </w:rPr>
        <w:pict>
          <v:group id="Group 15" o:spid="_x0000_s1036" style="position:absolute;margin-left:59.25pt;margin-top:-5.6pt;width:401.4pt;height:154.5pt;z-index:251651072" coordsize="50977,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">
            <v:shape id="_x0000_s1037" type="#_x0000_t202" style="position:absolute;width:50977;height:9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90sEA&#10;AADbAAAADwAAAGRycy9kb3ducmV2LnhtbERPTWvCQBC9C/6HZQq96aYiIqmbUKq2PYhgWg+9Ddlp&#10;EpqdDdmtpv565yB4fLzvVT64Vp2oD41nA0/TBBRx6W3DlYGvz+1kCSpEZIutZzLwTwHybDxaYWr9&#10;mQ90KmKlJIRDigbqGLtU61DW5DBMfUcs3I/vHUaBfaVtj2cJd62eJclCO2xYGmrs6LWm8rf4cwb2&#10;73zE/ZxFsjkWh/n3evemL8Y8Pgwvz6AiDfEuvrk/rIGZjJUv8gN0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dLBAAAA2wAAAA8AAAAAAAAAAAAAAAAAmAIAAGRycy9kb3du&#10;cmV2LnhtbFBLBQYAAAAABAAEAPUAAACGAwAAAAA=&#10;" strokeweight="2.25pt">
              <v:stroke dashstyle="3 1"/>
              <v:textbox>
                <w:txbxContent>
                  <w:p w:rsidR="00437DDD" w:rsidRPr="00A949AF" w:rsidRDefault="00437DDD" w:rsidP="00616536">
                    <w:pPr>
                      <w:pStyle w:val="NoSpacing"/>
                      <w:jc w:val="center"/>
                      <w:rPr>
                        <w:rFonts w:ascii="Times New Roman" w:hAnsi="Times New Roman" w:cs="Times New Roman"/>
                        <w:sz w:val="24"/>
                        <w:szCs w:val="24"/>
                      </w:rPr>
                    </w:pPr>
                    <w:r w:rsidRPr="00A949AF">
                      <w:rPr>
                        <w:rFonts w:ascii="Times New Roman" w:hAnsi="Times New Roman" w:cs="Times New Roman"/>
                        <w:sz w:val="24"/>
                        <w:szCs w:val="24"/>
                      </w:rPr>
                      <w:t>Any organizing leads are appreciated and should be sent to</w:t>
                    </w:r>
                  </w:p>
                  <w:p w:rsidR="00437DDD" w:rsidRPr="00A949AF" w:rsidRDefault="00437DDD" w:rsidP="00616536">
                    <w:pPr>
                      <w:pStyle w:val="NoSpacing"/>
                      <w:jc w:val="center"/>
                      <w:rPr>
                        <w:rFonts w:ascii="Times New Roman" w:hAnsi="Times New Roman" w:cs="Times New Roman"/>
                        <w:sz w:val="24"/>
                        <w:szCs w:val="24"/>
                      </w:rPr>
                    </w:pPr>
                    <w:r w:rsidRPr="00A949AF">
                      <w:rPr>
                        <w:rFonts w:ascii="Times New Roman" w:hAnsi="Times New Roman" w:cs="Times New Roman"/>
                        <w:sz w:val="24"/>
                        <w:szCs w:val="24"/>
                      </w:rPr>
                      <w:t>The attention of</w:t>
                    </w:r>
                  </w:p>
                  <w:p w:rsidR="00437DDD" w:rsidRPr="00A949AF" w:rsidRDefault="00437DDD" w:rsidP="00616536">
                    <w:pPr>
                      <w:pStyle w:val="NoSpacing"/>
                      <w:jc w:val="center"/>
                      <w:rPr>
                        <w:rFonts w:ascii="Times New Roman" w:hAnsi="Times New Roman" w:cs="Times New Roman"/>
                        <w:sz w:val="24"/>
                        <w:szCs w:val="24"/>
                      </w:rPr>
                    </w:pPr>
                    <w:r w:rsidRPr="00A949AF">
                      <w:rPr>
                        <w:rFonts w:ascii="Times New Roman" w:hAnsi="Times New Roman" w:cs="Times New Roman"/>
                        <w:sz w:val="24"/>
                        <w:szCs w:val="24"/>
                      </w:rPr>
                      <w:t xml:space="preserve">Business Rep </w:t>
                    </w:r>
                    <w:r w:rsidRPr="00A949AF">
                      <w:rPr>
                        <w:rFonts w:ascii="Times New Roman" w:hAnsi="Times New Roman" w:cs="Times New Roman"/>
                        <w:b/>
                        <w:sz w:val="24"/>
                        <w:szCs w:val="24"/>
                      </w:rPr>
                      <w:t>Mike O’Connor</w:t>
                    </w:r>
                  </w:p>
                  <w:p w:rsidR="00437DDD" w:rsidRPr="00A949AF" w:rsidRDefault="00437DDD" w:rsidP="00616536">
                    <w:pPr>
                      <w:pStyle w:val="NoSpacing"/>
                      <w:jc w:val="center"/>
                      <w:rPr>
                        <w:rFonts w:ascii="Times New Roman" w:hAnsi="Times New Roman" w:cs="Times New Roman"/>
                        <w:sz w:val="24"/>
                        <w:szCs w:val="24"/>
                      </w:rPr>
                    </w:pPr>
                    <w:r w:rsidRPr="00A949AF">
                      <w:rPr>
                        <w:rFonts w:ascii="Times New Roman" w:hAnsi="Times New Roman" w:cs="Times New Roman"/>
                        <w:sz w:val="24"/>
                        <w:szCs w:val="24"/>
                      </w:rPr>
                      <w:t>At moconnor@ibewlocal949.org</w:t>
                    </w:r>
                  </w:p>
                </w:txbxContent>
              </v:textbox>
            </v:shape>
            <v:shape id="Picture 30" o:spid="_x0000_s1038" type="#_x0000_t75" style="position:absolute;left:39147;top:6286;width:10097;height:13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GnwHDAAAA2wAAAA8AAABkcnMvZG93bnJldi54bWxET01rwkAQvQv+h2WE3nSjpbak2YhYWhpE&#10;sKnQ65CdJqHZ2TS7muivdw+Cx8f7TlaDacSJOldbVjCfRSCIC6trLhUcvt+nLyCcR9bYWCYFZ3Kw&#10;SsejBGNte/6iU+5LEULYxaig8r6NpXRFRQbdzLbEgfu1nUEfYFdK3WEfwk0jF1G0lAZrDg0VtrSp&#10;qPjLj0YB/WSX/2jbm33eHp+f9m/Z4WOXKfUwGdavIDwN/i6+uT+1gsewPnwJP0C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kafAcMAAADbAAAADwAAAAAAAAAAAAAAAACf&#10;AgAAZHJzL2Rvd25yZXYueG1sUEsFBgAAAAAEAAQA9wAAAI8DAAAAAA==&#10;">
              <v:imagedata r:id="rId11" o:title="" grayscale="t"/>
              <v:path arrowok="t"/>
            </v:shape>
          </v:group>
        </w:pict>
      </w:r>
    </w:p>
    <w:p w:rsidR="00437DDD" w:rsidRDefault="00437DDD"/>
    <w:p w:rsidR="00437DDD" w:rsidRDefault="00437DDD">
      <w:r>
        <w:rPr>
          <w:noProof/>
        </w:rPr>
        <w:pict>
          <v:shape id="Picture 18" o:spid="_x0000_s1039" type="#_x0000_t75" style="position:absolute;margin-left:50.25pt;margin-top:4.3pt;width:115.5pt;height:95.25pt;z-index:251659264;visibility:visible">
            <v:imagedata r:id="rId12" o:title="" grayscale="t"/>
          </v:shape>
        </w:pict>
      </w:r>
    </w:p>
    <w:p w:rsidR="00437DDD" w:rsidRDefault="00437DDD"/>
    <w:p w:rsidR="00437DDD" w:rsidRDefault="00437DDD"/>
    <w:p w:rsidR="00437DDD" w:rsidRDefault="00437DDD"/>
    <w:p w:rsidR="00437DDD" w:rsidRDefault="00437DDD"/>
    <w:p w:rsidR="00437DDD" w:rsidRDefault="00437DDD"/>
    <w:p w:rsidR="00437DDD" w:rsidRDefault="00437DDD">
      <w:r>
        <w:rPr>
          <w:noProof/>
        </w:rPr>
        <w:pict>
          <v:shape id="Picture 11" o:spid="_x0000_s1040" type="#_x0000_t75" style="position:absolute;margin-left:203.25pt;margin-top:4pt;width:102pt;height:102pt;z-index:-251658240;visibility:visible" wrapcoords="-159 0 -159 21441 21600 21441 21600 0 -159 0">
            <v:imagedata r:id="rId13" o:title="" grayscale="t"/>
            <w10:wrap type="tight"/>
          </v:shape>
        </w:pict>
      </w:r>
    </w:p>
    <w:p w:rsidR="00437DDD" w:rsidRDefault="00437DDD"/>
    <w:p w:rsidR="00437DDD" w:rsidRDefault="00437DDD"/>
    <w:p w:rsidR="00437DDD" w:rsidRDefault="00437DDD"/>
    <w:p w:rsidR="00437DDD" w:rsidRDefault="00437DDD"/>
    <w:p w:rsidR="00437DDD" w:rsidRDefault="00437DDD"/>
    <w:p w:rsidR="00437DDD" w:rsidRDefault="00437DDD"/>
    <w:p w:rsidR="00437DDD" w:rsidRDefault="00437DDD"/>
    <w:p w:rsidR="00437DDD" w:rsidRPr="00F92CA9" w:rsidRDefault="00437DDD" w:rsidP="00A01172">
      <w:pPr>
        <w:ind w:firstLine="360"/>
        <w:rPr>
          <w:rFonts w:ascii="Verdana" w:hAnsi="Verdana"/>
          <w:sz w:val="36"/>
          <w:szCs w:val="36"/>
        </w:rPr>
      </w:pPr>
      <w:r>
        <w:rPr>
          <w:rFonts w:ascii="Verdana" w:hAnsi="Verdana"/>
          <w:sz w:val="36"/>
          <w:szCs w:val="36"/>
        </w:rPr>
        <w:t>DOOR’S OPEN</w:t>
      </w:r>
    </w:p>
    <w:p w:rsidR="00437DDD" w:rsidRDefault="00437DDD" w:rsidP="00A01172">
      <w:pPr>
        <w:ind w:firstLine="360"/>
      </w:pPr>
    </w:p>
    <w:p w:rsidR="00437DDD" w:rsidRDefault="00437DDD" w:rsidP="00A01172">
      <w:pPr>
        <w:ind w:firstLine="360"/>
        <w:sectPr w:rsidR="00437DDD" w:rsidSect="00996F61">
          <w:type w:val="continuous"/>
          <w:pgSz w:w="12240" w:h="15840" w:code="1"/>
          <w:pgMar w:top="907" w:right="720" w:bottom="907" w:left="720" w:header="720" w:footer="720" w:gutter="0"/>
          <w:cols w:space="720"/>
          <w:docGrid w:linePitch="360"/>
        </w:sectPr>
      </w:pPr>
    </w:p>
    <w:p w:rsidR="00437DDD" w:rsidRDefault="00437DDD" w:rsidP="00A01172">
      <w:pPr>
        <w:ind w:firstLine="360"/>
      </w:pPr>
      <w:r>
        <w:t xml:space="preserve">The U.S. Senate on July 30 confirmed five nominees to the National Labor Relations Board, bringing to an end a stalemate that had threatened to shut down the board. </w:t>
      </w:r>
    </w:p>
    <w:p w:rsidR="00437DDD" w:rsidRDefault="00437DDD" w:rsidP="00A01172">
      <w:pPr>
        <w:ind w:firstLine="360"/>
      </w:pPr>
      <w:r>
        <w:t xml:space="preserve"> The Senate acted on separate 54-44votes to confirm Democrats </w:t>
      </w:r>
      <w:r w:rsidRPr="00564D68">
        <w:rPr>
          <w:b/>
        </w:rPr>
        <w:t>Nancy Schiffer</w:t>
      </w:r>
      <w:r>
        <w:t xml:space="preserve">, a former AFL-CIO associate general counsel, and </w:t>
      </w:r>
      <w:r w:rsidRPr="00564D68">
        <w:rPr>
          <w:b/>
        </w:rPr>
        <w:t>Kent Hirozawa</w:t>
      </w:r>
      <w:r>
        <w:t xml:space="preserve">, chief lawyer for the board’s Chairman </w:t>
      </w:r>
      <w:r w:rsidRPr="00564D68">
        <w:rPr>
          <w:b/>
        </w:rPr>
        <w:t>Mark Gaston Pearce</w:t>
      </w:r>
      <w:r>
        <w:t xml:space="preserve">. Two Republican seats, vacant since December were confirmed by voice vote.  They were </w:t>
      </w:r>
      <w:r w:rsidRPr="00564D68">
        <w:rPr>
          <w:b/>
        </w:rPr>
        <w:t>Phillip Miscimarra</w:t>
      </w:r>
      <w:r>
        <w:t xml:space="preserve">, a former labor and employment lawyer from Chicago and </w:t>
      </w:r>
      <w:r w:rsidRPr="00564D68">
        <w:rPr>
          <w:b/>
        </w:rPr>
        <w:t>Harry I. Johnson III</w:t>
      </w:r>
      <w:r>
        <w:t xml:space="preserve">, a lawyer in </w:t>
      </w:r>
      <w:smartTag w:uri="urn:schemas-microsoft-com:office:smarttags" w:element="country-region">
        <w:r>
          <w:t>California</w:t>
        </w:r>
      </w:smartTag>
      <w:r>
        <w:t>. Mark Pearce was tapped for a second term by 59-38.</w:t>
      </w:r>
      <w:r w:rsidRPr="00F73ECA">
        <w:t xml:space="preserve"> </w:t>
      </w:r>
      <w:r w:rsidRPr="00564D68">
        <w:rPr>
          <w:b/>
        </w:rPr>
        <w:t>Richard Griffin</w:t>
      </w:r>
      <w:r>
        <w:t xml:space="preserve"> was approved as general counsel in a vote taken in November.</w:t>
      </w:r>
    </w:p>
    <w:p w:rsidR="00437DDD" w:rsidRDefault="00437DDD" w:rsidP="00A01172">
      <w:pPr>
        <w:tabs>
          <w:tab w:val="left" w:pos="0"/>
          <w:tab w:val="left" w:pos="360"/>
        </w:tabs>
        <w:ind w:firstLine="360"/>
      </w:pPr>
      <w:r w:rsidRPr="00F92CA9">
        <w:rPr>
          <w:i/>
        </w:rPr>
        <w:t>For the first time since President Obama took</w:t>
      </w:r>
      <w:r>
        <w:t xml:space="preserve"> </w:t>
      </w:r>
      <w:r w:rsidRPr="00F92CA9">
        <w:rPr>
          <w:i/>
        </w:rPr>
        <w:t>office, all five seats to the labor board will be filled</w:t>
      </w:r>
      <w:r>
        <w:t xml:space="preserve">.  The votes to fill the seats “will revitalize our commitment to protect the rights of American employers and employees,” Pearce said in a statement after the vote.  </w:t>
      </w:r>
    </w:p>
    <w:p w:rsidR="00437DDD" w:rsidRDefault="00437DDD" w:rsidP="00A01172">
      <w:pPr>
        <w:ind w:firstLine="360"/>
      </w:pPr>
      <w:r>
        <w:t>The confirmation came as part of a compromise reached earlier between Senate Democrats and Republicans to approve numerous judicial and administration nominees.  The board has been unable to function since December 2012 due to lack of members.</w:t>
      </w:r>
      <w:r w:rsidRPr="0071522B">
        <w:t xml:space="preserve"> </w:t>
      </w:r>
    </w:p>
    <w:p w:rsidR="00437DDD" w:rsidRDefault="00437DDD" w:rsidP="00A01172">
      <w:pPr>
        <w:sectPr w:rsidR="00437DDD" w:rsidSect="00F92CA9">
          <w:type w:val="continuous"/>
          <w:pgSz w:w="12240" w:h="15840" w:code="1"/>
          <w:pgMar w:top="907" w:right="720" w:bottom="907" w:left="720" w:header="720" w:footer="720" w:gutter="0"/>
          <w:cols w:num="2" w:space="720"/>
          <w:docGrid w:linePitch="360"/>
        </w:sectPr>
      </w:pPr>
    </w:p>
    <w:p w:rsidR="00437DDD" w:rsidRDefault="00437DDD" w:rsidP="00A01172"/>
    <w:p w:rsidR="00437DDD" w:rsidRDefault="00437DDD" w:rsidP="00A01172"/>
    <w:p w:rsidR="00437DDD" w:rsidRDefault="00437DDD" w:rsidP="00A01172">
      <w:pPr>
        <w:rPr>
          <w:rFonts w:ascii="Verdana" w:hAnsi="Verdana"/>
          <w:sz w:val="36"/>
          <w:szCs w:val="36"/>
        </w:rPr>
        <w:sectPr w:rsidR="00437DDD" w:rsidSect="006A72E1">
          <w:type w:val="continuous"/>
          <w:pgSz w:w="12240" w:h="15840" w:code="1"/>
          <w:pgMar w:top="907" w:right="720" w:bottom="907" w:left="720" w:header="720" w:footer="720" w:gutter="0"/>
          <w:cols w:num="2" w:space="720"/>
          <w:docGrid w:linePitch="360"/>
        </w:sectPr>
      </w:pPr>
    </w:p>
    <w:p w:rsidR="00437DDD" w:rsidRDefault="00437DDD" w:rsidP="00A01172">
      <w:pPr>
        <w:rPr>
          <w:rFonts w:ascii="Verdana" w:hAnsi="Verdana"/>
          <w:sz w:val="36"/>
          <w:szCs w:val="36"/>
        </w:rPr>
      </w:pPr>
      <w:r>
        <w:rPr>
          <w:rFonts w:ascii="Verdana" w:hAnsi="Verdana"/>
          <w:sz w:val="36"/>
          <w:szCs w:val="36"/>
        </w:rPr>
        <w:t>Dues Increase from the International Office</w:t>
      </w:r>
    </w:p>
    <w:p w:rsidR="00437DDD" w:rsidRDefault="00437DDD" w:rsidP="00A01172">
      <w:pPr>
        <w:rPr>
          <w:rFonts w:ascii="Verdana" w:hAnsi="Verdana"/>
          <w:sz w:val="36"/>
          <w:szCs w:val="36"/>
        </w:rPr>
        <w:sectPr w:rsidR="00437DDD" w:rsidSect="006E2390">
          <w:type w:val="continuous"/>
          <w:pgSz w:w="12240" w:h="15840" w:code="1"/>
          <w:pgMar w:top="907" w:right="720" w:bottom="907" w:left="720" w:header="720" w:footer="720" w:gutter="0"/>
          <w:cols w:space="720"/>
          <w:docGrid w:linePitch="360"/>
        </w:sectPr>
      </w:pPr>
    </w:p>
    <w:p w:rsidR="00437DDD" w:rsidRDefault="00437DDD" w:rsidP="00A01172">
      <w:pPr>
        <w:rPr>
          <w:rFonts w:ascii="Verdana" w:hAnsi="Verdana"/>
          <w:sz w:val="36"/>
          <w:szCs w:val="36"/>
        </w:rPr>
      </w:pPr>
    </w:p>
    <w:p w:rsidR="00437DDD" w:rsidRDefault="00437DDD" w:rsidP="00A01172">
      <w:pPr>
        <w:rPr>
          <w:rFonts w:ascii="Verdana" w:hAnsi="Verdana"/>
          <w:sz w:val="36"/>
          <w:szCs w:val="36"/>
        </w:rPr>
      </w:pPr>
    </w:p>
    <w:p w:rsidR="00437DDD" w:rsidRDefault="00437DDD">
      <w:pPr>
        <w:sectPr w:rsidR="00437DDD" w:rsidSect="006A72E1">
          <w:type w:val="continuous"/>
          <w:pgSz w:w="12240" w:h="15840" w:code="1"/>
          <w:pgMar w:top="907" w:right="720" w:bottom="907" w:left="720" w:header="720" w:footer="720" w:gutter="0"/>
          <w:cols w:num="2" w:space="720"/>
          <w:docGrid w:linePitch="360"/>
        </w:sectPr>
      </w:pPr>
    </w:p>
    <w:p w:rsidR="00437DDD" w:rsidRDefault="00437DDD" w:rsidP="00A01172">
      <w:pPr>
        <w:ind w:firstLine="360"/>
      </w:pPr>
      <w:r>
        <w:t>Effective January 1, 2014, there will be an increase of two dollars ($2.00) in the per capita that is paid to the General Fund, and therefore, the rate for all members will increase from $15 to $17.  This increase was approved at the 38</w:t>
      </w:r>
      <w:r w:rsidRPr="002F2044">
        <w:rPr>
          <w:vertAlign w:val="superscript"/>
        </w:rPr>
        <w:t>th</w:t>
      </w:r>
      <w:r>
        <w:t xml:space="preserve"> IBEW International Convention in 2011.  </w:t>
      </w:r>
    </w:p>
    <w:p w:rsidR="00437DDD" w:rsidRDefault="00437DDD" w:rsidP="00B15FBB">
      <w:pPr>
        <w:ind w:firstLine="360"/>
        <w:sectPr w:rsidR="00437DDD" w:rsidSect="006E2390">
          <w:type w:val="continuous"/>
          <w:pgSz w:w="12240" w:h="15840" w:code="1"/>
          <w:pgMar w:top="907" w:right="720" w:bottom="907" w:left="720" w:header="720" w:footer="720" w:gutter="0"/>
          <w:cols w:num="2" w:space="720"/>
          <w:docGrid w:linePitch="360"/>
        </w:sectPr>
      </w:pPr>
    </w:p>
    <w:p w:rsidR="00437DDD" w:rsidRDefault="00437DDD" w:rsidP="00B15FBB">
      <w:pPr>
        <w:ind w:firstLine="360"/>
      </w:pPr>
      <w:r>
        <w:rPr>
          <w:noProof/>
        </w:rPr>
        <w:pict>
          <v:shape id="_x0000_s1041" type="#_x0000_t202" style="position:absolute;left:0;text-align:left;margin-left:159.9pt;margin-top:38.2pt;width:212.75pt;height:9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" strokeweight="2.25pt">
            <v:stroke dashstyle="dash"/>
            <v:textbox>
              <w:txbxContent>
                <w:p w:rsidR="00437DDD" w:rsidRDefault="00437DDD">
                  <w:r>
                    <w:t>Power plants are monuments to commerce and our way of life.  Check out how the IBEW electricians from Alabama Local 136 did an outstanding job on the retrofit of Plant Miller. Check</w:t>
                  </w:r>
                </w:p>
                <w:p w:rsidR="00437DDD" w:rsidRDefault="00437DDD">
                  <w:r>
                    <w:t>it out at www.ibewhourpower.com</w:t>
                  </w:r>
                </w:p>
              </w:txbxContent>
            </v:textbox>
          </v:shape>
        </w:pict>
      </w:r>
      <w:r>
        <w:rPr>
          <w:noProof/>
        </w:rPr>
        <w:pict>
          <v:shape id="Picture 16" o:spid="_x0000_s1042" type="#_x0000_t75" style="position:absolute;left:0;text-align:left;margin-left:358.8pt;margin-top:24.45pt;width:148.25pt;height:111pt;rotation:762214fd;z-index:-251660288;visibility:visible" wrapcoords="-109 0 -109 21454 21600 21454 21600 0 -109 0">
            <v:imagedata r:id="rId14" o:title="" grayscale="t"/>
            <w10:wrap type="tight"/>
          </v:shape>
        </w:pict>
      </w:r>
      <w:r>
        <w:rPr>
          <w:noProof/>
        </w:rPr>
        <w:pict>
          <v:shape id="Picture 21" o:spid="_x0000_s1043" type="#_x0000_t75" style="position:absolute;left:0;text-align:left;margin-left:50.65pt;margin-top:17.2pt;width:119.5pt;height:110.15pt;rotation:-680497fd;z-index:-251656192;visibility:visible" wrapcoords="-136 0 -136 21453 21600 21453 21600 0 -136 0">
            <v:imagedata r:id="rId15" o:title="" grayscale="t"/>
            <w10:wrap type="tight"/>
          </v:shape>
        </w:pict>
      </w:r>
      <w:r>
        <w:br w:type="page"/>
      </w:r>
    </w:p>
    <w:p w:rsidR="00437DDD" w:rsidRDefault="00437DDD" w:rsidP="0028450B">
      <w:pPr>
        <w:sectPr w:rsidR="00437DDD" w:rsidSect="006A72E1">
          <w:type w:val="continuous"/>
          <w:pgSz w:w="12240" w:h="15840" w:code="1"/>
          <w:pgMar w:top="907" w:right="720" w:bottom="907" w:left="720" w:header="720" w:footer="720" w:gutter="0"/>
          <w:cols w:num="2" w:space="720"/>
          <w:docGrid w:linePitch="360"/>
        </w:sectPr>
      </w:pPr>
    </w:p>
    <w:p w:rsidR="00437DDD" w:rsidRDefault="00437DDD" w:rsidP="00E75570">
      <w:pPr>
        <w:rPr>
          <w:rFonts w:ascii="Verdana" w:hAnsi="Verdana"/>
          <w:sz w:val="36"/>
          <w:szCs w:val="36"/>
        </w:rPr>
      </w:pPr>
      <w:r>
        <w:rPr>
          <w:noProof/>
        </w:rPr>
        <w:pict>
          <v:shape id="Picture 33" o:spid="_x0000_s1044" type="#_x0000_t75" style="position:absolute;margin-left:251.55pt;margin-top:-10.7pt;width:269.3pt;height:190.1pt;z-index:-251641856;visibility:visible" wrapcoords="722 1110 722 18697 963 18868 2527 18953 19013 18953 19494 18868 19795 18014 19735 3842 19554 1110 722 111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">
            <v:imagedata r:id="rId16" o:title=""/>
            <o:lock v:ext="edit" aspectratio="f"/>
            <w10:wrap type="tight"/>
          </v:shape>
        </w:pict>
      </w:r>
      <w:r>
        <w:rPr>
          <w:rFonts w:ascii="Verdana" w:hAnsi="Verdana"/>
          <w:sz w:val="36"/>
          <w:szCs w:val="36"/>
        </w:rPr>
        <w:t>Hooray for…</w:t>
      </w:r>
    </w:p>
    <w:p w:rsidR="00437DDD" w:rsidRDefault="00437DDD" w:rsidP="00E75570">
      <w:pPr>
        <w:sectPr w:rsidR="00437DDD" w:rsidSect="00545251">
          <w:type w:val="continuous"/>
          <w:pgSz w:w="12240" w:h="15840" w:code="1"/>
          <w:pgMar w:top="907" w:right="720" w:bottom="907" w:left="720" w:header="720" w:footer="720" w:gutter="0"/>
          <w:cols w:num="2" w:space="720"/>
          <w:docGrid w:linePitch="360"/>
        </w:sectPr>
      </w:pPr>
      <w:r>
        <w:t>…Otter Tail Power’s (</w:t>
      </w:r>
      <w:smartTag w:uri="urn:schemas-microsoft-com:office:smarttags" w:element="country-region">
        <w:smartTag w:uri="urn:schemas-microsoft-com:office:smarttags" w:element="country-region">
          <w:r>
            <w:t>Fergus Falls</w:t>
          </w:r>
        </w:smartTag>
        <w:r>
          <w:t xml:space="preserve">, </w:t>
        </w:r>
        <w:smartTag w:uri="urn:schemas-microsoft-com:office:smarttags" w:element="country-region">
          <w:r>
            <w:t>MN</w:t>
          </w:r>
        </w:smartTag>
      </w:smartTag>
      <w:r>
        <w:t xml:space="preserve">) </w:t>
      </w:r>
      <w:r w:rsidRPr="004A308E">
        <w:rPr>
          <w:b/>
        </w:rPr>
        <w:t xml:space="preserve">Travis </w:t>
      </w:r>
      <w:bookmarkStart w:id="0" w:name="_GoBack"/>
      <w:bookmarkEnd w:id="0"/>
      <w:r w:rsidRPr="004A308E">
        <w:rPr>
          <w:b/>
        </w:rPr>
        <w:t>Saurer</w:t>
      </w:r>
      <w:r>
        <w:t xml:space="preserve"> for another successful season of dirt track racing.  Saurer is the WISSOTA 2013 Modified Point Champion</w:t>
      </w:r>
    </w:p>
    <w:p w:rsidR="00437DDD" w:rsidRPr="004A308E" w:rsidRDefault="00437DDD" w:rsidP="00E75570">
      <w:r>
        <w:t xml:space="preserve">. </w:t>
      </w:r>
    </w:p>
    <w:p w:rsidR="00437DDD" w:rsidRDefault="00437DDD" w:rsidP="00E75570"/>
    <w:p w:rsidR="00437DDD" w:rsidRDefault="00437DDD" w:rsidP="0028450B">
      <w:pPr>
        <w:rPr>
          <w:rFonts w:ascii="Verdana" w:hAnsi="Verdana"/>
          <w:sz w:val="36"/>
          <w:szCs w:val="36"/>
        </w:rPr>
      </w:pPr>
    </w:p>
    <w:p w:rsidR="00437DDD" w:rsidRDefault="00437DDD" w:rsidP="0028450B">
      <w:pPr>
        <w:rPr>
          <w:rFonts w:ascii="Verdana" w:hAnsi="Verdana"/>
          <w:sz w:val="36"/>
          <w:szCs w:val="36"/>
        </w:rPr>
      </w:pPr>
    </w:p>
    <w:p w:rsidR="00437DDD" w:rsidRDefault="00437DDD" w:rsidP="0028450B">
      <w:pPr>
        <w:rPr>
          <w:rFonts w:ascii="Verdana" w:hAnsi="Verdana"/>
          <w:sz w:val="36"/>
          <w:szCs w:val="36"/>
        </w:rPr>
      </w:pPr>
    </w:p>
    <w:p w:rsidR="00437DDD" w:rsidRDefault="00437DDD" w:rsidP="0028450B">
      <w:pPr>
        <w:rPr>
          <w:rFonts w:ascii="Verdana" w:hAnsi="Verdana"/>
          <w:sz w:val="36"/>
          <w:szCs w:val="36"/>
        </w:rPr>
      </w:pPr>
    </w:p>
    <w:p w:rsidR="00437DDD" w:rsidRDefault="00437DDD" w:rsidP="0028450B">
      <w:pPr>
        <w:rPr>
          <w:rFonts w:ascii="Verdana" w:hAnsi="Verdana"/>
          <w:sz w:val="36"/>
          <w:szCs w:val="36"/>
        </w:rPr>
      </w:pPr>
    </w:p>
    <w:p w:rsidR="00437DDD" w:rsidRPr="0028450B" w:rsidRDefault="00437DDD" w:rsidP="0028450B">
      <w:pPr>
        <w:rPr>
          <w:rFonts w:ascii="Verdana" w:hAnsi="Verdana"/>
          <w:sz w:val="36"/>
          <w:szCs w:val="36"/>
        </w:rPr>
      </w:pPr>
      <w:r w:rsidRPr="0028450B">
        <w:rPr>
          <w:rFonts w:ascii="Verdana" w:hAnsi="Verdana"/>
          <w:sz w:val="36"/>
          <w:szCs w:val="36"/>
        </w:rPr>
        <w:t>We Are Family-2013 Sixth District Progress Meeting and Women’s Conference.</w:t>
      </w:r>
    </w:p>
    <w:p w:rsidR="00437DDD" w:rsidRDefault="00437DDD" w:rsidP="0028450B">
      <w:pPr>
        <w:sectPr w:rsidR="00437DDD" w:rsidSect="0028450B">
          <w:type w:val="continuous"/>
          <w:pgSz w:w="12240" w:h="15840" w:code="1"/>
          <w:pgMar w:top="907" w:right="720" w:bottom="907" w:left="720" w:header="720" w:footer="720" w:gutter="0"/>
          <w:cols w:space="720"/>
          <w:docGrid w:linePitch="360"/>
        </w:sectPr>
      </w:pPr>
    </w:p>
    <w:p w:rsidR="00437DDD" w:rsidRDefault="00437DDD" w:rsidP="0028450B"/>
    <w:p w:rsidR="00437DDD" w:rsidRDefault="00437DDD" w:rsidP="0028450B">
      <w:pPr>
        <w:sectPr w:rsidR="00437DDD" w:rsidSect="006A72E1">
          <w:type w:val="continuous"/>
          <w:pgSz w:w="12240" w:h="15840" w:code="1"/>
          <w:pgMar w:top="907" w:right="720" w:bottom="907" w:left="720" w:header="720" w:footer="720" w:gutter="0"/>
          <w:cols w:num="2" w:space="720"/>
          <w:docGrid w:linePitch="360"/>
        </w:sectPr>
      </w:pPr>
    </w:p>
    <w:p w:rsidR="00437DDD" w:rsidRPr="000B6ED8" w:rsidRDefault="00437DDD" w:rsidP="0028450B">
      <w:pPr>
        <w:pStyle w:val="NoSpacing"/>
        <w:tabs>
          <w:tab w:val="left" w:pos="360"/>
        </w:tabs>
        <w:rPr>
          <w:rFonts w:ascii="Times New Roman" w:hAnsi="Times New Roman" w:cs="Times New Roman"/>
          <w:sz w:val="24"/>
          <w:szCs w:val="24"/>
        </w:rPr>
      </w:pPr>
      <w:r>
        <w:tab/>
      </w:r>
      <w:r w:rsidRPr="000B6ED8">
        <w:rPr>
          <w:rFonts w:ascii="Times New Roman" w:hAnsi="Times New Roman" w:cs="Times New Roman"/>
          <w:sz w:val="24"/>
          <w:szCs w:val="24"/>
        </w:rPr>
        <w:t xml:space="preserve">Attending the IBEW Sixth District Progress Meeting and Women’s Conference was </w:t>
      </w:r>
      <w:r w:rsidRPr="000B6ED8">
        <w:rPr>
          <w:rFonts w:ascii="Times New Roman" w:hAnsi="Times New Roman" w:cs="Times New Roman"/>
          <w:b/>
          <w:sz w:val="24"/>
          <w:szCs w:val="24"/>
        </w:rPr>
        <w:t>Cy Grover</w:t>
      </w:r>
      <w:r w:rsidRPr="000B6ED8">
        <w:rPr>
          <w:rFonts w:ascii="Times New Roman" w:hAnsi="Times New Roman" w:cs="Times New Roman"/>
          <w:sz w:val="24"/>
          <w:szCs w:val="24"/>
        </w:rPr>
        <w:t xml:space="preserve">, Otter Tail Power Company, </w:t>
      </w:r>
      <w:smartTag w:uri="urn:schemas-microsoft-com:office:smarttags" w:element="country-region">
        <w:smartTag w:uri="urn:schemas-microsoft-com:office:smarttags" w:element="country-region">
          <w:r w:rsidRPr="000B6ED8">
            <w:rPr>
              <w:rFonts w:ascii="Times New Roman" w:hAnsi="Times New Roman" w:cs="Times New Roman"/>
              <w:sz w:val="24"/>
              <w:szCs w:val="24"/>
            </w:rPr>
            <w:t>Fergus Falls</w:t>
          </w:r>
        </w:smartTag>
        <w:r w:rsidRPr="000B6ED8">
          <w:rPr>
            <w:rFonts w:ascii="Times New Roman" w:hAnsi="Times New Roman" w:cs="Times New Roman"/>
            <w:sz w:val="24"/>
            <w:szCs w:val="24"/>
          </w:rPr>
          <w:t xml:space="preserve">, </w:t>
        </w:r>
        <w:smartTag w:uri="urn:schemas-microsoft-com:office:smarttags" w:element="country-region">
          <w:r w:rsidRPr="000B6ED8">
            <w:rPr>
              <w:rFonts w:ascii="Times New Roman" w:hAnsi="Times New Roman" w:cs="Times New Roman"/>
              <w:sz w:val="24"/>
              <w:szCs w:val="24"/>
            </w:rPr>
            <w:t>MN</w:t>
          </w:r>
        </w:smartTag>
      </w:smartTag>
      <w:r w:rsidRPr="000B6ED8">
        <w:rPr>
          <w:rFonts w:ascii="Times New Roman" w:hAnsi="Times New Roman" w:cs="Times New Roman"/>
          <w:sz w:val="24"/>
          <w:szCs w:val="24"/>
        </w:rPr>
        <w:t xml:space="preserve">.  The meeting was held in </w:t>
      </w:r>
      <w:smartTag w:uri="urn:schemas-microsoft-com:office:smarttags" w:element="country-region">
        <w:smartTag w:uri="urn:schemas-microsoft-com:office:smarttags" w:element="country-region">
          <w:r w:rsidRPr="000B6ED8">
            <w:rPr>
              <w:rFonts w:ascii="Times New Roman" w:hAnsi="Times New Roman" w:cs="Times New Roman"/>
              <w:sz w:val="24"/>
              <w:szCs w:val="24"/>
            </w:rPr>
            <w:t>Rochester</w:t>
          </w:r>
        </w:smartTag>
        <w:r w:rsidRPr="000B6ED8">
          <w:rPr>
            <w:rFonts w:ascii="Times New Roman" w:hAnsi="Times New Roman" w:cs="Times New Roman"/>
            <w:sz w:val="24"/>
            <w:szCs w:val="24"/>
          </w:rPr>
          <w:t xml:space="preserve">, </w:t>
        </w:r>
        <w:smartTag w:uri="urn:schemas-microsoft-com:office:smarttags" w:element="country-region">
          <w:r w:rsidRPr="000B6ED8">
            <w:rPr>
              <w:rFonts w:ascii="Times New Roman" w:hAnsi="Times New Roman" w:cs="Times New Roman"/>
              <w:sz w:val="24"/>
              <w:szCs w:val="24"/>
            </w:rPr>
            <w:t>MN</w:t>
          </w:r>
        </w:smartTag>
      </w:smartTag>
      <w:r w:rsidRPr="000B6ED8">
        <w:rPr>
          <w:rFonts w:ascii="Times New Roman" w:hAnsi="Times New Roman" w:cs="Times New Roman"/>
          <w:sz w:val="24"/>
          <w:szCs w:val="24"/>
        </w:rPr>
        <w:t>. on September 17-19, 2013.</w:t>
      </w:r>
    </w:p>
    <w:p w:rsidR="00437DDD" w:rsidRPr="000B6ED8" w:rsidRDefault="00437DDD" w:rsidP="0028450B">
      <w:pPr>
        <w:pStyle w:val="NoSpacing"/>
        <w:tabs>
          <w:tab w:val="left" w:pos="360"/>
        </w:tabs>
        <w:rPr>
          <w:rFonts w:ascii="Times New Roman" w:hAnsi="Times New Roman" w:cs="Times New Roman"/>
          <w:sz w:val="24"/>
          <w:szCs w:val="24"/>
        </w:rPr>
      </w:pPr>
      <w:r w:rsidRPr="000B6ED8">
        <w:rPr>
          <w:rFonts w:ascii="Times New Roman" w:hAnsi="Times New Roman" w:cs="Times New Roman"/>
          <w:sz w:val="24"/>
          <w:szCs w:val="24"/>
        </w:rPr>
        <w:tab/>
        <w:t>“We are family” was a representational tree which showed the IBEW as being the trunk, organizing as the roots, and the various divisions of the IBEW as the branches: Manufacturing, Railroad, Utility, Government employees, Broadcasting and Telecommunications, and Construction and Maintenance. “It was a powerful image showing organizing as the roots, because that is what the union builds on,” Grover explained.</w:t>
      </w:r>
    </w:p>
    <w:p w:rsidR="00437DDD" w:rsidRPr="000B6ED8" w:rsidRDefault="00437DDD" w:rsidP="0028450B">
      <w:pPr>
        <w:pStyle w:val="NoSpacing"/>
        <w:tabs>
          <w:tab w:val="left" w:pos="360"/>
        </w:tabs>
        <w:rPr>
          <w:rFonts w:ascii="Times New Roman" w:hAnsi="Times New Roman" w:cs="Times New Roman"/>
          <w:sz w:val="24"/>
          <w:szCs w:val="24"/>
        </w:rPr>
      </w:pPr>
      <w:r>
        <w:rPr>
          <w:noProof/>
        </w:rPr>
        <w:pict>
          <v:shape id="Picture 17" o:spid="_x0000_s1045" type="#_x0000_t75" style="position:absolute;margin-left:156.7pt;margin-top:69pt;width:183.75pt;height:177pt;z-index:-251639808;visibility:visible" wrapcoords="-88 0 -88 21508 21600 21508 21600 0 -88 0">
            <v:imagedata r:id="rId17" o:title="" grayscale="t"/>
            <w10:wrap type="tight"/>
          </v:shape>
        </w:pict>
      </w:r>
      <w:r w:rsidRPr="000B6ED8">
        <w:rPr>
          <w:rFonts w:ascii="Times New Roman" w:hAnsi="Times New Roman" w:cs="Times New Roman"/>
          <w:sz w:val="24"/>
          <w:szCs w:val="24"/>
        </w:rPr>
        <w:tab/>
        <w:t xml:space="preserve">Among the speakers were </w:t>
      </w:r>
      <w:smartTag w:uri="urn:schemas-microsoft-com:office:smarttags" w:element="country-region">
        <w:smartTag w:uri="urn:schemas-microsoft-com:office:smarttags" w:element="country-region">
          <w:r w:rsidRPr="000B6ED8">
            <w:rPr>
              <w:rFonts w:ascii="Times New Roman" w:hAnsi="Times New Roman" w:cs="Times New Roman"/>
              <w:b/>
              <w:sz w:val="24"/>
              <w:szCs w:val="24"/>
            </w:rPr>
            <w:t>Shar Knutson</w:t>
          </w:r>
        </w:smartTag>
        <w:r w:rsidRPr="000B6ED8">
          <w:rPr>
            <w:rFonts w:ascii="Times New Roman" w:hAnsi="Times New Roman" w:cs="Times New Roman"/>
            <w:sz w:val="24"/>
            <w:szCs w:val="24"/>
          </w:rPr>
          <w:t xml:space="preserve">, </w:t>
        </w:r>
        <w:smartTag w:uri="urn:schemas-microsoft-com:office:smarttags" w:element="country-region">
          <w:r w:rsidRPr="000B6ED8">
            <w:rPr>
              <w:rFonts w:ascii="Times New Roman" w:hAnsi="Times New Roman" w:cs="Times New Roman"/>
              <w:sz w:val="24"/>
              <w:szCs w:val="24"/>
            </w:rPr>
            <w:t>Minnesota</w:t>
          </w:r>
        </w:smartTag>
      </w:smartTag>
      <w:r w:rsidRPr="000B6ED8">
        <w:rPr>
          <w:rFonts w:ascii="Times New Roman" w:hAnsi="Times New Roman" w:cs="Times New Roman"/>
          <w:sz w:val="24"/>
          <w:szCs w:val="24"/>
        </w:rPr>
        <w:t xml:space="preserve"> AFL-CIO President and </w:t>
      </w:r>
      <w:r w:rsidRPr="000B6ED8">
        <w:rPr>
          <w:rFonts w:ascii="Times New Roman" w:hAnsi="Times New Roman" w:cs="Times New Roman"/>
          <w:b/>
          <w:sz w:val="24"/>
          <w:szCs w:val="24"/>
        </w:rPr>
        <w:t>Elizabeth Shuler</w:t>
      </w:r>
      <w:r w:rsidRPr="000B6ED8">
        <w:rPr>
          <w:rFonts w:ascii="Times New Roman" w:hAnsi="Times New Roman" w:cs="Times New Roman"/>
          <w:sz w:val="24"/>
          <w:szCs w:val="24"/>
        </w:rPr>
        <w:t xml:space="preserve">, Secretary-Treasurer with the AFL-CIO.  Unexpected speakers included Governor </w:t>
      </w:r>
      <w:r w:rsidRPr="000B6ED8">
        <w:rPr>
          <w:rFonts w:ascii="Times New Roman" w:hAnsi="Times New Roman" w:cs="Times New Roman"/>
          <w:b/>
          <w:sz w:val="24"/>
          <w:szCs w:val="24"/>
        </w:rPr>
        <w:t>Mark Dayton</w:t>
      </w:r>
      <w:r w:rsidRPr="000B6ED8">
        <w:rPr>
          <w:rFonts w:ascii="Times New Roman" w:hAnsi="Times New Roman" w:cs="Times New Roman"/>
          <w:sz w:val="24"/>
          <w:szCs w:val="24"/>
        </w:rPr>
        <w:t xml:space="preserve"> and </w:t>
      </w:r>
      <w:r w:rsidRPr="000B6ED8">
        <w:rPr>
          <w:rFonts w:ascii="Times New Roman" w:hAnsi="Times New Roman" w:cs="Times New Roman"/>
          <w:b/>
          <w:sz w:val="24"/>
          <w:szCs w:val="24"/>
        </w:rPr>
        <w:t>Erin Murphy</w:t>
      </w:r>
      <w:r w:rsidRPr="000B6ED8">
        <w:rPr>
          <w:rFonts w:ascii="Times New Roman" w:hAnsi="Times New Roman" w:cs="Times New Roman"/>
          <w:sz w:val="24"/>
          <w:szCs w:val="24"/>
        </w:rPr>
        <w:t>, DFL Majority Leader of the Minnesota State Senate. Grover was thrilled because, “it’s usually the other way around, someone expected, doesn’t show up.  This was fun!”</w:t>
      </w:r>
    </w:p>
    <w:p w:rsidR="00437DDD" w:rsidRPr="000B6ED8" w:rsidRDefault="00437DDD" w:rsidP="0028450B">
      <w:pPr>
        <w:pStyle w:val="NoSpacing"/>
        <w:tabs>
          <w:tab w:val="left" w:pos="360"/>
        </w:tabs>
        <w:rPr>
          <w:rFonts w:ascii="Times New Roman" w:hAnsi="Times New Roman" w:cs="Times New Roman"/>
          <w:sz w:val="24"/>
          <w:szCs w:val="24"/>
        </w:rPr>
      </w:pPr>
      <w:r w:rsidRPr="000B6ED8">
        <w:rPr>
          <w:rFonts w:ascii="Times New Roman" w:hAnsi="Times New Roman" w:cs="Times New Roman"/>
          <w:sz w:val="24"/>
          <w:szCs w:val="24"/>
        </w:rPr>
        <w:tab/>
        <w:t>Grover had been invited to share a “Herstory” at the conference.  “My story was simple because, after all, I am just the janitor,” joked Grover.  Grover told the audience that she felt the IBEW had given her a good future when she became an IBEW member—good pay, good benefits and good security.</w:t>
      </w:r>
    </w:p>
    <w:p w:rsidR="00437DDD" w:rsidRPr="000B6ED8" w:rsidRDefault="00437DDD" w:rsidP="0028450B">
      <w:pPr>
        <w:pStyle w:val="NoSpacing"/>
        <w:tabs>
          <w:tab w:val="left" w:pos="360"/>
        </w:tabs>
        <w:rPr>
          <w:rFonts w:ascii="Times New Roman" w:hAnsi="Times New Roman" w:cs="Times New Roman"/>
          <w:sz w:val="24"/>
          <w:szCs w:val="24"/>
        </w:rPr>
      </w:pPr>
      <w:r w:rsidRPr="000B6ED8">
        <w:rPr>
          <w:rFonts w:ascii="Times New Roman" w:hAnsi="Times New Roman" w:cs="Times New Roman"/>
          <w:sz w:val="24"/>
          <w:szCs w:val="24"/>
        </w:rPr>
        <w:tab/>
        <w:t xml:space="preserve">Then, Grover explained that now that she was retiring, 26 years later, that the </w:t>
      </w:r>
      <w:smartTag w:uri="urn:schemas-microsoft-com:office:smarttags" w:element="country-region">
        <w:r w:rsidRPr="000B6ED8">
          <w:rPr>
            <w:rFonts w:ascii="Times New Roman" w:hAnsi="Times New Roman" w:cs="Times New Roman"/>
            <w:sz w:val="24"/>
            <w:szCs w:val="24"/>
          </w:rPr>
          <w:t>Union</w:t>
        </w:r>
      </w:smartTag>
      <w:r w:rsidRPr="000B6ED8">
        <w:rPr>
          <w:rFonts w:ascii="Times New Roman" w:hAnsi="Times New Roman" w:cs="Times New Roman"/>
          <w:sz w:val="24"/>
          <w:szCs w:val="24"/>
        </w:rPr>
        <w:t xml:space="preserve"> had again</w:t>
      </w:r>
    </w:p>
    <w:p w:rsidR="00437DDD" w:rsidRPr="000B6ED8" w:rsidRDefault="00437DDD" w:rsidP="0028450B">
      <w:pPr>
        <w:pStyle w:val="NoSpacing"/>
        <w:rPr>
          <w:rFonts w:ascii="Times New Roman" w:hAnsi="Times New Roman" w:cs="Times New Roman"/>
          <w:sz w:val="24"/>
          <w:szCs w:val="24"/>
        </w:rPr>
      </w:pPr>
      <w:r w:rsidRPr="000B6ED8">
        <w:rPr>
          <w:rFonts w:ascii="Times New Roman" w:hAnsi="Times New Roman" w:cs="Times New Roman"/>
          <w:sz w:val="24"/>
          <w:szCs w:val="24"/>
        </w:rPr>
        <w:t xml:space="preserve">seen to it that she had a good future- a pension, health benefits and good security.  “The IBEW gave me everything I needed to succeed and be secure,” she said.  “In turn, I tried to be the best employee and the best union member that I could be.” The message resonated with the group because that’s exactly what being a union member all is about. </w:t>
      </w:r>
    </w:p>
    <w:p w:rsidR="00437DDD" w:rsidRPr="000B6ED8" w:rsidRDefault="00437DDD" w:rsidP="0028450B">
      <w:pPr>
        <w:pStyle w:val="NoSpacing"/>
        <w:ind w:firstLine="720"/>
        <w:rPr>
          <w:rFonts w:ascii="Times New Roman" w:hAnsi="Times New Roman" w:cs="Times New Roman"/>
          <w:sz w:val="24"/>
          <w:szCs w:val="24"/>
        </w:rPr>
      </w:pPr>
      <w:r w:rsidRPr="000B6ED8">
        <w:rPr>
          <w:rFonts w:ascii="Times New Roman" w:hAnsi="Times New Roman" w:cs="Times New Roman"/>
          <w:sz w:val="24"/>
          <w:szCs w:val="24"/>
        </w:rPr>
        <w:t>Grover would like to thank the Local 949 Executive Board for the experience, “I guess that will be my last conference and I am so very grateful that I got to go</w:t>
      </w:r>
      <w:r>
        <w:rPr>
          <w:rFonts w:ascii="Times New Roman" w:hAnsi="Times New Roman" w:cs="Times New Roman"/>
          <w:sz w:val="24"/>
          <w:szCs w:val="24"/>
        </w:rPr>
        <w:t xml:space="preserve"> to</w:t>
      </w:r>
      <w:r w:rsidRPr="000B6ED8">
        <w:rPr>
          <w:rFonts w:ascii="Times New Roman" w:hAnsi="Times New Roman" w:cs="Times New Roman"/>
          <w:sz w:val="24"/>
          <w:szCs w:val="24"/>
        </w:rPr>
        <w:t xml:space="preserve"> a few.  IBEW conferences are inspiring and top-notch!”</w:t>
      </w:r>
    </w:p>
    <w:p w:rsidR="00437DDD" w:rsidRPr="000B6ED8" w:rsidRDefault="00437DDD" w:rsidP="00B15FBB">
      <w:pPr>
        <w:ind w:firstLine="360"/>
      </w:pPr>
    </w:p>
    <w:p w:rsidR="00437DDD" w:rsidRDefault="00437DDD" w:rsidP="00B15FBB">
      <w:pPr>
        <w:ind w:firstLine="360"/>
      </w:pPr>
    </w:p>
    <w:p w:rsidR="00437DDD" w:rsidRDefault="00437DDD" w:rsidP="00B15FBB">
      <w:pPr>
        <w:ind w:firstLine="360"/>
        <w:sectPr w:rsidR="00437DDD" w:rsidSect="006A72E1">
          <w:type w:val="continuous"/>
          <w:pgSz w:w="12240" w:h="15840" w:code="1"/>
          <w:pgMar w:top="907" w:right="720" w:bottom="907" w:left="720" w:header="720" w:footer="720" w:gutter="0"/>
          <w:cols w:num="2" w:space="720"/>
          <w:docGrid w:linePitch="360"/>
        </w:sectPr>
      </w:pPr>
    </w:p>
    <w:p w:rsidR="00437DDD" w:rsidRDefault="00437DDD" w:rsidP="00564D68">
      <w:pPr>
        <w:ind w:left="270"/>
        <w:sectPr w:rsidR="00437DDD" w:rsidSect="00F92CA9">
          <w:type w:val="continuous"/>
          <w:pgSz w:w="12240" w:h="15840" w:code="1"/>
          <w:pgMar w:top="907" w:right="720" w:bottom="907" w:left="720" w:header="720" w:footer="720" w:gutter="0"/>
          <w:cols w:num="2" w:space="720"/>
          <w:docGrid w:linePitch="360"/>
        </w:sectPr>
      </w:pPr>
    </w:p>
    <w:p w:rsidR="00437DDD" w:rsidRDefault="00437DDD">
      <w:pPr>
        <w:rPr>
          <w:rFonts w:ascii="Verdana" w:hAnsi="Verdana"/>
          <w:sz w:val="36"/>
          <w:szCs w:val="36"/>
        </w:rPr>
        <w:sectPr w:rsidR="00437DDD" w:rsidSect="00C26D61">
          <w:type w:val="continuous"/>
          <w:pgSz w:w="12240" w:h="15840" w:code="1"/>
          <w:pgMar w:top="907" w:right="720" w:bottom="907" w:left="720" w:header="720" w:footer="720" w:gutter="0"/>
          <w:cols w:space="720"/>
          <w:docGrid w:linePitch="360"/>
        </w:sectPr>
      </w:pPr>
    </w:p>
    <w:p w:rsidR="00437DDD" w:rsidRDefault="00437DDD">
      <w:pPr>
        <w:sectPr w:rsidR="00437DDD" w:rsidSect="002262D9">
          <w:type w:val="continuous"/>
          <w:pgSz w:w="12240" w:h="15840" w:code="1"/>
          <w:pgMar w:top="907" w:right="720" w:bottom="907" w:left="720" w:header="720" w:footer="720" w:gutter="0"/>
          <w:cols w:space="720"/>
          <w:docGrid w:linePitch="360"/>
        </w:sectPr>
      </w:pPr>
    </w:p>
    <w:p w:rsidR="00437DDD" w:rsidRDefault="00437DDD"/>
    <w:p w:rsidR="00437DDD" w:rsidRDefault="00437DDD"/>
    <w:p w:rsidR="00437DDD" w:rsidRPr="00562529" w:rsidRDefault="00437DDD">
      <w:pPr>
        <w:rPr>
          <w:rFonts w:ascii="Verdana" w:hAnsi="Verdana"/>
          <w:sz w:val="36"/>
          <w:szCs w:val="36"/>
        </w:rPr>
      </w:pPr>
      <w:smartTag w:uri="urn:schemas-microsoft-com:office:smarttags" w:element="country-region">
        <w:r w:rsidRPr="00562529">
          <w:rPr>
            <w:rFonts w:ascii="Verdana" w:hAnsi="Verdana"/>
            <w:sz w:val="36"/>
            <w:szCs w:val="36"/>
          </w:rPr>
          <w:t>HICKORY</w:t>
        </w:r>
      </w:smartTag>
      <w:r w:rsidRPr="00562529">
        <w:rPr>
          <w:rFonts w:ascii="Verdana" w:hAnsi="Verdana"/>
          <w:sz w:val="36"/>
          <w:szCs w:val="36"/>
        </w:rPr>
        <w:t xml:space="preserve"> TECH IS NOW ENVENTIS</w:t>
      </w:r>
    </w:p>
    <w:p w:rsidR="00437DDD" w:rsidRDefault="00437DDD"/>
    <w:p w:rsidR="00437DDD" w:rsidRDefault="00437DDD">
      <w:pPr>
        <w:sectPr w:rsidR="00437DDD" w:rsidSect="002262D9">
          <w:type w:val="continuous"/>
          <w:pgSz w:w="12240" w:h="15840" w:code="1"/>
          <w:pgMar w:top="907" w:right="720" w:bottom="907" w:left="720" w:header="720" w:footer="720" w:gutter="0"/>
          <w:cols w:space="720"/>
          <w:docGrid w:linePitch="360"/>
        </w:sectPr>
      </w:pPr>
    </w:p>
    <w:p w:rsidR="00437DDD" w:rsidRDefault="00437DDD" w:rsidP="00562529">
      <w:pPr>
        <w:ind w:firstLine="360"/>
      </w:pPr>
      <w:r>
        <w:t>949 members at Hickory Tech can now say they work at Enventis.</w:t>
      </w:r>
    </w:p>
    <w:p w:rsidR="00437DDD" w:rsidRDefault="00437DDD" w:rsidP="00562529">
      <w:pPr>
        <w:ind w:firstLine="360"/>
      </w:pPr>
      <w:r>
        <w:t xml:space="preserve">Providing voice, internet, and data communications across </w:t>
      </w:r>
      <w:smartTag w:uri="urn:schemas-microsoft-com:office:smarttags" w:element="country-region">
        <w:r>
          <w:t>Minnesota</w:t>
        </w:r>
      </w:smartTag>
      <w:r>
        <w:t xml:space="preserve">, </w:t>
      </w:r>
      <w:smartTag w:uri="urn:schemas-microsoft-com:office:smarttags" w:element="country-region">
        <w:r>
          <w:t>Iowa</w:t>
        </w:r>
      </w:smartTag>
      <w:r>
        <w:t xml:space="preserve">, South and </w:t>
      </w:r>
      <w:smartTag w:uri="urn:schemas-microsoft-com:office:smarttags" w:element="country-region">
        <w:r>
          <w:t>North Dakota</w:t>
        </w:r>
      </w:smartTag>
      <w:r>
        <w:t xml:space="preserve">, and </w:t>
      </w:r>
      <w:smartTag w:uri="urn:schemas-microsoft-com:office:smarttags" w:element="country-region">
        <w:r>
          <w:t>Wisconsin</w:t>
        </w:r>
      </w:smartTag>
      <w:r>
        <w:t>, the new name reflects the unifying of service under one name. Enventis started out as Mankato Citizen’s Telephone Company in 1898.</w:t>
      </w:r>
    </w:p>
    <w:p w:rsidR="00437DDD" w:rsidRDefault="00437DDD" w:rsidP="00562529">
      <w:pPr>
        <w:ind w:firstLine="360"/>
      </w:pPr>
      <w:r>
        <w:t xml:space="preserve">Enventis employee </w:t>
      </w:r>
      <w:r w:rsidRPr="00434181">
        <w:rPr>
          <w:b/>
        </w:rPr>
        <w:t>Anna Brush</w:t>
      </w:r>
      <w:r>
        <w:t xml:space="preserve"> is Recording Secretary for Local 949.</w:t>
      </w:r>
    </w:p>
    <w:p w:rsidR="00437DDD" w:rsidRDefault="00437DDD"/>
    <w:p w:rsidR="00437DDD" w:rsidRDefault="00437DDD">
      <w:pPr>
        <w:sectPr w:rsidR="00437DDD" w:rsidSect="00562529">
          <w:type w:val="continuous"/>
          <w:pgSz w:w="12240" w:h="15840" w:code="1"/>
          <w:pgMar w:top="907" w:right="720" w:bottom="907" w:left="720" w:header="720" w:footer="720" w:gutter="0"/>
          <w:cols w:num="2" w:space="720"/>
          <w:docGrid w:linePitch="360"/>
        </w:sectPr>
      </w:pPr>
    </w:p>
    <w:p w:rsidR="00437DDD" w:rsidRDefault="00437DDD"/>
    <w:p w:rsidR="00437DDD" w:rsidRDefault="00437DDD"/>
    <w:p w:rsidR="00437DDD" w:rsidRDefault="00437DDD">
      <w:r>
        <w:rPr>
          <w:noProof/>
        </w:rPr>
        <w:pict>
          <v:rect id="Rectangle 414" o:spid="_x0000_s1046" style="position:absolute;margin-left:9pt;margin-top:558.35pt;width:304.5pt;height:85.5pt;z-index:251673600;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" stroked="f">
            <v:fill color2="#4c4c4c" rotate="t" focusposition=".5,.5" focussize="" focus="100%" type="gradientRadial"/>
            <v:textbox inset="21.6pt,.72pt,1in,0">
              <w:txbxContent>
                <w:p w:rsidR="00437DDD" w:rsidRPr="009630B6" w:rsidRDefault="00437DDD" w:rsidP="009630B6">
                  <w:pPr>
                    <w:pBdr>
                      <w:top w:val="single" w:sz="24" w:space="1" w:color="auto"/>
                      <w:left w:val="single" w:sz="24" w:space="4" w:color="auto"/>
                      <w:bottom w:val="single" w:sz="24" w:space="1" w:color="auto"/>
                      <w:right w:val="single" w:sz="24" w:space="4" w:color="auto"/>
                    </w:pBdr>
                    <w:shd w:val="clear" w:color="auto" w:fill="000000"/>
                    <w:rPr>
                      <w:i/>
                      <w:iCs/>
                      <w:color w:val="FFFFFF"/>
                      <w:sz w:val="28"/>
                      <w:szCs w:val="28"/>
                      <w:shd w:val="clear" w:color="auto" w:fill="000000"/>
                    </w:rPr>
                  </w:pPr>
                  <w:r w:rsidRPr="009630B6">
                    <w:rPr>
                      <w:i/>
                      <w:iCs/>
                      <w:color w:val="FFFFFF"/>
                      <w:sz w:val="28"/>
                      <w:szCs w:val="28"/>
                      <w:shd w:val="clear" w:color="auto" w:fill="000000"/>
                    </w:rPr>
                    <w:t>Shop Small…Shop Local</w:t>
                  </w:r>
                </w:p>
                <w:p w:rsidR="00437DDD" w:rsidRPr="009630B6" w:rsidRDefault="00437DDD" w:rsidP="009630B6">
                  <w:pPr>
                    <w:pBdr>
                      <w:top w:val="single" w:sz="24" w:space="1" w:color="auto"/>
                      <w:left w:val="single" w:sz="24" w:space="4" w:color="auto"/>
                      <w:bottom w:val="single" w:sz="24" w:space="1" w:color="auto"/>
                      <w:right w:val="single" w:sz="24" w:space="4" w:color="auto"/>
                    </w:pBdr>
                    <w:shd w:val="clear" w:color="auto" w:fill="000000"/>
                    <w:rPr>
                      <w:i/>
                      <w:iCs/>
                      <w:color w:val="FFFFFF"/>
                      <w:sz w:val="28"/>
                      <w:szCs w:val="28"/>
                      <w:shd w:val="clear" w:color="auto" w:fill="000000"/>
                    </w:rPr>
                  </w:pPr>
                  <w:r w:rsidRPr="009630B6">
                    <w:rPr>
                      <w:i/>
                      <w:iCs/>
                      <w:color w:val="FFFFFF"/>
                      <w:sz w:val="28"/>
                      <w:szCs w:val="28"/>
                      <w:shd w:val="clear" w:color="auto" w:fill="000000"/>
                    </w:rPr>
                    <w:t>Keep some of that spending money in</w:t>
                  </w:r>
                </w:p>
                <w:p w:rsidR="00437DDD" w:rsidRPr="009630B6" w:rsidRDefault="00437DDD" w:rsidP="009630B6">
                  <w:pPr>
                    <w:pBdr>
                      <w:top w:val="single" w:sz="24" w:space="1" w:color="auto"/>
                      <w:left w:val="single" w:sz="24" w:space="4" w:color="auto"/>
                      <w:bottom w:val="single" w:sz="24" w:space="1" w:color="auto"/>
                      <w:right w:val="single" w:sz="24" w:space="4" w:color="auto"/>
                    </w:pBdr>
                    <w:shd w:val="clear" w:color="auto" w:fill="000000"/>
                    <w:rPr>
                      <w:i/>
                      <w:iCs/>
                      <w:color w:val="FFFFFF"/>
                      <w:sz w:val="28"/>
                      <w:szCs w:val="28"/>
                      <w:shd w:val="clear" w:color="auto" w:fill="000000"/>
                    </w:rPr>
                  </w:pPr>
                  <w:r w:rsidRPr="009630B6">
                    <w:rPr>
                      <w:i/>
                      <w:iCs/>
                      <w:color w:val="FFFFFF"/>
                      <w:sz w:val="28"/>
                      <w:szCs w:val="28"/>
                      <w:shd w:val="clear" w:color="auto" w:fill="000000"/>
                    </w:rPr>
                    <w:t>your community.  Mr. Walton has plenty.</w:t>
                  </w:r>
                </w:p>
                <w:p w:rsidR="00437DDD" w:rsidRPr="009630B6" w:rsidRDefault="00437DDD" w:rsidP="009630B6">
                  <w:pPr>
                    <w:pBdr>
                      <w:top w:val="single" w:sz="24" w:space="1" w:color="auto"/>
                      <w:left w:val="single" w:sz="24" w:space="4" w:color="auto"/>
                      <w:bottom w:val="single" w:sz="24" w:space="1" w:color="auto"/>
                      <w:right w:val="single" w:sz="24" w:space="4" w:color="auto"/>
                    </w:pBdr>
                    <w:shd w:val="clear" w:color="auto" w:fill="000000"/>
                    <w:rPr>
                      <w:i/>
                      <w:iCs/>
                      <w:color w:val="FFFFFF"/>
                      <w:sz w:val="28"/>
                      <w:szCs w:val="28"/>
                    </w:rPr>
                  </w:pPr>
                  <w:r w:rsidRPr="009630B6">
                    <w:rPr>
                      <w:i/>
                      <w:iCs/>
                      <w:color w:val="FFFFFF"/>
                      <w:sz w:val="28"/>
                      <w:szCs w:val="28"/>
                    </w:rPr>
                    <w:t>SHOP SMART—BUY AMERICAN!!</w:t>
                  </w:r>
                </w:p>
                <w:p w:rsidR="00437DDD" w:rsidRDefault="00437DDD"/>
              </w:txbxContent>
            </v:textbox>
            <w10:wrap type="square" anchorx="page" anchory="page"/>
          </v:rect>
        </w:pict>
      </w:r>
      <w:r>
        <w:rPr>
          <w:noProof/>
        </w:rPr>
        <w:pict>
          <v:shape id="_x0000_s1047" type="#_x0000_t202" style="position:absolute;margin-left:55.5pt;margin-top:123.75pt;width:437.25pt;height:162.7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">
            <v:textbox>
              <w:txbxContent>
                <w:p w:rsidR="00437DDD" w:rsidRPr="008D50CD" w:rsidRDefault="00437DDD" w:rsidP="008D50CD">
                  <w:pPr>
                    <w:pStyle w:val="NoSpacing"/>
                    <w:jc w:val="center"/>
                    <w:rPr>
                      <w:rFonts w:ascii="Times New Roman" w:hAnsi="Times New Roman" w:cs="Times New Roman"/>
                      <w:b/>
                      <w:sz w:val="28"/>
                      <w:szCs w:val="28"/>
                    </w:rPr>
                  </w:pPr>
                  <w:r w:rsidRPr="008D50CD">
                    <w:rPr>
                      <w:rFonts w:ascii="Times New Roman" w:hAnsi="Times New Roman" w:cs="Times New Roman"/>
                      <w:b/>
                      <w:sz w:val="28"/>
                      <w:szCs w:val="28"/>
                    </w:rPr>
                    <w:t>2014 Schedule for Local 949 Board Meeting</w:t>
                  </w:r>
                </w:p>
                <w:p w:rsidR="00437DDD" w:rsidRPr="008D50CD" w:rsidRDefault="00437DDD" w:rsidP="001F3D7E">
                  <w:pPr>
                    <w:pStyle w:val="NoSpacing"/>
                    <w:rPr>
                      <w:rFonts w:ascii="Times New Roman" w:hAnsi="Times New Roman" w:cs="Times New Roman"/>
                      <w:b/>
                      <w:sz w:val="28"/>
                      <w:szCs w:val="28"/>
                    </w:rPr>
                  </w:pPr>
                </w:p>
                <w:p w:rsidR="00437DDD" w:rsidRPr="008D50CD" w:rsidRDefault="00437DDD" w:rsidP="001F3D7E">
                  <w:pPr>
                    <w:pStyle w:val="NoSpacing"/>
                    <w:rPr>
                      <w:rFonts w:ascii="Times New Roman" w:hAnsi="Times New Roman" w:cs="Times New Roman"/>
                      <w:sz w:val="28"/>
                      <w:szCs w:val="28"/>
                    </w:rPr>
                  </w:pPr>
                  <w:r w:rsidRPr="008D50CD">
                    <w:rPr>
                      <w:rFonts w:ascii="Times New Roman" w:hAnsi="Times New Roman" w:cs="Times New Roman"/>
                      <w:sz w:val="28"/>
                      <w:szCs w:val="28"/>
                    </w:rPr>
                    <w:t>Meetings are held on the 3</w:t>
                  </w:r>
                  <w:r w:rsidRPr="008D50CD">
                    <w:rPr>
                      <w:rFonts w:ascii="Times New Roman" w:hAnsi="Times New Roman" w:cs="Times New Roman"/>
                      <w:sz w:val="28"/>
                      <w:szCs w:val="28"/>
                      <w:vertAlign w:val="superscript"/>
                    </w:rPr>
                    <w:t>rd</w:t>
                  </w:r>
                  <w:r w:rsidRPr="008D50CD">
                    <w:rPr>
                      <w:rFonts w:ascii="Times New Roman" w:hAnsi="Times New Roman" w:cs="Times New Roman"/>
                      <w:sz w:val="28"/>
                      <w:szCs w:val="28"/>
                    </w:rPr>
                    <w:t xml:space="preserve"> Saturday of each month, starting at 10:00 AM</w:t>
                  </w:r>
                  <w:r>
                    <w:rPr>
                      <w:rFonts w:ascii="Times New Roman" w:hAnsi="Times New Roman" w:cs="Times New Roman"/>
                      <w:sz w:val="28"/>
                      <w:szCs w:val="28"/>
                    </w:rPr>
                    <w:t xml:space="preserve"> at the Hall</w:t>
                  </w:r>
                  <w:r w:rsidRPr="008D50CD">
                    <w:rPr>
                      <w:rFonts w:ascii="Times New Roman" w:hAnsi="Times New Roman" w:cs="Times New Roman"/>
                      <w:sz w:val="28"/>
                      <w:szCs w:val="28"/>
                    </w:rPr>
                    <w:t>.  All members welcome. See you there!</w:t>
                  </w:r>
                </w:p>
                <w:p w:rsidR="00437DDD" w:rsidRPr="008D50CD" w:rsidRDefault="00437DDD" w:rsidP="001F3D7E">
                  <w:pPr>
                    <w:pStyle w:val="NoSpacing"/>
                    <w:rPr>
                      <w:rFonts w:ascii="Times New Roman" w:hAnsi="Times New Roman" w:cs="Times New Roman"/>
                      <w:sz w:val="28"/>
                      <w:szCs w:val="28"/>
                    </w:rPr>
                  </w:pPr>
                </w:p>
                <w:p w:rsidR="00437DDD" w:rsidRPr="008D50CD" w:rsidRDefault="00437DDD" w:rsidP="008D50CD">
                  <w:pPr>
                    <w:pStyle w:val="NoSpacing"/>
                    <w:tabs>
                      <w:tab w:val="left" w:pos="3060"/>
                      <w:tab w:val="left" w:pos="5760"/>
                    </w:tabs>
                    <w:rPr>
                      <w:rFonts w:ascii="Times New Roman" w:hAnsi="Times New Roman" w:cs="Times New Roman"/>
                      <w:sz w:val="28"/>
                      <w:szCs w:val="28"/>
                    </w:rPr>
                  </w:pPr>
                  <w:r w:rsidRPr="008D50CD">
                    <w:rPr>
                      <w:rFonts w:ascii="Times New Roman" w:hAnsi="Times New Roman" w:cs="Times New Roman"/>
                      <w:sz w:val="28"/>
                      <w:szCs w:val="28"/>
                    </w:rPr>
                    <w:t>January 18</w:t>
                  </w:r>
                  <w:r w:rsidRPr="008D50CD">
                    <w:rPr>
                      <w:rFonts w:ascii="Times New Roman" w:hAnsi="Times New Roman" w:cs="Times New Roman"/>
                      <w:sz w:val="28"/>
                      <w:szCs w:val="28"/>
                    </w:rPr>
                    <w:tab/>
                    <w:t>February 15</w:t>
                  </w:r>
                  <w:r w:rsidRPr="008D50CD">
                    <w:rPr>
                      <w:rFonts w:ascii="Times New Roman" w:hAnsi="Times New Roman" w:cs="Times New Roman"/>
                      <w:sz w:val="28"/>
                      <w:szCs w:val="28"/>
                    </w:rPr>
                    <w:tab/>
                    <w:t>March 15</w:t>
                  </w:r>
                </w:p>
                <w:p w:rsidR="00437DDD" w:rsidRPr="008D50CD" w:rsidRDefault="00437DDD" w:rsidP="008D50CD">
                  <w:pPr>
                    <w:pStyle w:val="NoSpacing"/>
                    <w:tabs>
                      <w:tab w:val="left" w:pos="3060"/>
                      <w:tab w:val="left" w:pos="5760"/>
                    </w:tabs>
                    <w:rPr>
                      <w:rFonts w:ascii="Times New Roman" w:hAnsi="Times New Roman" w:cs="Times New Roman"/>
                      <w:sz w:val="28"/>
                      <w:szCs w:val="28"/>
                    </w:rPr>
                  </w:pPr>
                  <w:r w:rsidRPr="008D50CD">
                    <w:rPr>
                      <w:rFonts w:ascii="Times New Roman" w:hAnsi="Times New Roman" w:cs="Times New Roman"/>
                      <w:sz w:val="28"/>
                      <w:szCs w:val="28"/>
                    </w:rPr>
                    <w:t>April 19</w:t>
                  </w:r>
                  <w:r w:rsidRPr="008D50CD">
                    <w:rPr>
                      <w:rFonts w:ascii="Times New Roman" w:hAnsi="Times New Roman" w:cs="Times New Roman"/>
                      <w:sz w:val="28"/>
                      <w:szCs w:val="28"/>
                    </w:rPr>
                    <w:tab/>
                    <w:t>May 17</w:t>
                  </w:r>
                  <w:r w:rsidRPr="008D50CD">
                    <w:rPr>
                      <w:rFonts w:ascii="Times New Roman" w:hAnsi="Times New Roman" w:cs="Times New Roman"/>
                      <w:sz w:val="28"/>
                      <w:szCs w:val="28"/>
                    </w:rPr>
                    <w:tab/>
                    <w:t>June 21</w:t>
                  </w:r>
                </w:p>
                <w:p w:rsidR="00437DDD" w:rsidRPr="008D50CD" w:rsidRDefault="00437DDD" w:rsidP="008D50CD">
                  <w:pPr>
                    <w:pStyle w:val="NoSpacing"/>
                    <w:tabs>
                      <w:tab w:val="left" w:pos="3060"/>
                      <w:tab w:val="left" w:pos="5760"/>
                    </w:tabs>
                    <w:rPr>
                      <w:rFonts w:ascii="Times New Roman" w:hAnsi="Times New Roman" w:cs="Times New Roman"/>
                      <w:sz w:val="28"/>
                      <w:szCs w:val="28"/>
                    </w:rPr>
                  </w:pPr>
                  <w:r w:rsidRPr="008D50CD">
                    <w:rPr>
                      <w:rFonts w:ascii="Times New Roman" w:hAnsi="Times New Roman" w:cs="Times New Roman"/>
                      <w:sz w:val="28"/>
                      <w:szCs w:val="28"/>
                    </w:rPr>
                    <w:t xml:space="preserve">July 19 </w:t>
                  </w:r>
                  <w:r w:rsidRPr="008D50CD">
                    <w:rPr>
                      <w:rFonts w:ascii="Times New Roman" w:hAnsi="Times New Roman" w:cs="Times New Roman"/>
                      <w:sz w:val="28"/>
                      <w:szCs w:val="28"/>
                    </w:rPr>
                    <w:tab/>
                    <w:t xml:space="preserve">August 16 </w:t>
                  </w:r>
                  <w:r w:rsidRPr="008D50CD">
                    <w:rPr>
                      <w:rFonts w:ascii="Times New Roman" w:hAnsi="Times New Roman" w:cs="Times New Roman"/>
                      <w:sz w:val="28"/>
                      <w:szCs w:val="28"/>
                    </w:rPr>
                    <w:tab/>
                    <w:t>September 20</w:t>
                  </w:r>
                </w:p>
                <w:p w:rsidR="00437DDD" w:rsidRPr="008D50CD" w:rsidRDefault="00437DDD" w:rsidP="008D50CD">
                  <w:pPr>
                    <w:pStyle w:val="NoSpacing"/>
                    <w:tabs>
                      <w:tab w:val="left" w:pos="3060"/>
                      <w:tab w:val="left" w:pos="5760"/>
                    </w:tabs>
                    <w:rPr>
                      <w:rFonts w:ascii="Times New Roman" w:hAnsi="Times New Roman" w:cs="Times New Roman"/>
                      <w:sz w:val="28"/>
                      <w:szCs w:val="28"/>
                    </w:rPr>
                  </w:pPr>
                  <w:r w:rsidRPr="008D50CD">
                    <w:rPr>
                      <w:rFonts w:ascii="Times New Roman" w:hAnsi="Times New Roman" w:cs="Times New Roman"/>
                      <w:sz w:val="28"/>
                      <w:szCs w:val="28"/>
                    </w:rPr>
                    <w:t>October 18</w:t>
                  </w:r>
                  <w:r w:rsidRPr="008D50CD">
                    <w:rPr>
                      <w:rFonts w:ascii="Times New Roman" w:hAnsi="Times New Roman" w:cs="Times New Roman"/>
                      <w:sz w:val="28"/>
                      <w:szCs w:val="28"/>
                    </w:rPr>
                    <w:tab/>
                    <w:t>November 15</w:t>
                  </w:r>
                  <w:r w:rsidRPr="008D50CD">
                    <w:rPr>
                      <w:rFonts w:ascii="Times New Roman" w:hAnsi="Times New Roman" w:cs="Times New Roman"/>
                      <w:sz w:val="28"/>
                      <w:szCs w:val="28"/>
                    </w:rPr>
                    <w:tab/>
                    <w:t>December 20</w:t>
                  </w:r>
                </w:p>
                <w:p w:rsidR="00437DDD" w:rsidRDefault="00437DDD" w:rsidP="001F3D7E">
                  <w:pPr>
                    <w:pStyle w:val="NoSpacing"/>
                  </w:pPr>
                </w:p>
                <w:p w:rsidR="00437DDD" w:rsidRDefault="00437DDD" w:rsidP="001F3D7E">
                  <w:pPr>
                    <w:pStyle w:val="NoSpacing"/>
                  </w:pPr>
                </w:p>
                <w:p w:rsidR="00437DDD" w:rsidRDefault="00437DDD" w:rsidP="001F3D7E">
                  <w:pPr>
                    <w:pStyle w:val="NoSpacing"/>
                  </w:pPr>
                </w:p>
                <w:p w:rsidR="00437DDD" w:rsidRDefault="00437DDD" w:rsidP="001F3D7E">
                  <w:pPr>
                    <w:pStyle w:val="NoSpacing"/>
                  </w:pPr>
                </w:p>
                <w:p w:rsidR="00437DDD" w:rsidRDefault="00437DDD" w:rsidP="001F3D7E">
                  <w:pPr>
                    <w:pStyle w:val="NoSpacing"/>
                  </w:pPr>
                </w:p>
                <w:p w:rsidR="00437DDD" w:rsidRDefault="00437DDD" w:rsidP="001F3D7E">
                  <w:pPr>
                    <w:pStyle w:val="NoSpacing"/>
                  </w:pPr>
                </w:p>
                <w:p w:rsidR="00437DDD" w:rsidRDefault="00437DDD" w:rsidP="001F3D7E">
                  <w:pPr>
                    <w:pStyle w:val="NoSpacing"/>
                  </w:pPr>
                </w:p>
                <w:p w:rsidR="00437DDD" w:rsidRDefault="00437DDD" w:rsidP="001F3D7E">
                  <w:pPr>
                    <w:pStyle w:val="NoSpacing"/>
                  </w:pPr>
                </w:p>
                <w:p w:rsidR="00437DDD" w:rsidRDefault="00437DDD" w:rsidP="001F3D7E">
                  <w:pPr>
                    <w:pStyle w:val="NoSpacing"/>
                  </w:pPr>
                </w:p>
                <w:p w:rsidR="00437DDD" w:rsidRDefault="00437DDD" w:rsidP="001F3D7E">
                  <w:pPr>
                    <w:pStyle w:val="NoSpacing"/>
                  </w:pPr>
                </w:p>
                <w:p w:rsidR="00437DDD" w:rsidRDefault="00437DDD" w:rsidP="001F3D7E">
                  <w:pPr>
                    <w:pStyle w:val="NoSpacing"/>
                  </w:pPr>
                </w:p>
                <w:p w:rsidR="00437DDD" w:rsidRDefault="00437DDD" w:rsidP="001F3D7E"/>
                <w:p w:rsidR="00437DDD" w:rsidRDefault="00437DDD" w:rsidP="001F3D7E"/>
              </w:txbxContent>
            </v:textbox>
          </v:shape>
        </w:pict>
      </w:r>
      <w:r>
        <w:rPr>
          <w:noProof/>
        </w:rPr>
        <w:pict>
          <v:shape id="Text Box 29" o:spid="_x0000_s1048" type="#_x0000_t202" style="position:absolute;margin-left:332.1pt;margin-top:389.1pt;width:213.25pt;height:148.7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WquQ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" filled="f" stroked="f">
            <v:textbox>
              <w:txbxContent>
                <w:p w:rsidR="00437DDD" w:rsidRDefault="00437DDD">
                  <w:pPr>
                    <w:jc w:val="center"/>
                    <w:rPr>
                      <w:rFonts w:ascii="Arial Rounded MT Bold" w:hAnsi="Arial Rounded MT Bold" w:cs="Arial Rounded MT Bold"/>
                      <w:b/>
                      <w:bCs/>
                      <w:sz w:val="28"/>
                      <w:szCs w:val="28"/>
                    </w:rPr>
                  </w:pPr>
                  <w:r>
                    <w:rPr>
                      <w:rFonts w:ascii="Arial Rounded MT Bold" w:hAnsi="Arial Rounded MT Bold" w:cs="Arial Rounded MT Bold"/>
                      <w:b/>
                      <w:bCs/>
                      <w:sz w:val="28"/>
                      <w:szCs w:val="28"/>
                    </w:rPr>
                    <w:t>STILL SERVING OUR COUNTRY</w:t>
                  </w:r>
                </w:p>
                <w:p w:rsidR="00437DDD" w:rsidRDefault="00437DDD">
                  <w:pPr>
                    <w:jc w:val="center"/>
                    <w:rPr>
                      <w:b/>
                      <w:bCs/>
                    </w:rPr>
                  </w:pPr>
                </w:p>
                <w:p w:rsidR="00437DDD" w:rsidRDefault="00437DDD">
                  <w:pPr>
                    <w:jc w:val="center"/>
                    <w:rPr>
                      <w:b/>
                      <w:bCs/>
                    </w:rPr>
                  </w:pPr>
                  <w:r>
                    <w:rPr>
                      <w:b/>
                      <w:bCs/>
                    </w:rPr>
                    <w:t>BRADLEY BERGEMAN/ALLIANT ENERGY</w:t>
                  </w:r>
                </w:p>
                <w:p w:rsidR="00437DDD" w:rsidRDefault="00437DDD">
                  <w:pPr>
                    <w:jc w:val="center"/>
                    <w:rPr>
                      <w:b/>
                      <w:bCs/>
                    </w:rPr>
                  </w:pPr>
                </w:p>
                <w:p w:rsidR="00437DDD" w:rsidRDefault="00437DDD">
                  <w:pPr>
                    <w:jc w:val="center"/>
                    <w:rPr>
                      <w:b/>
                      <w:bCs/>
                    </w:rPr>
                  </w:pPr>
                  <w:r>
                    <w:rPr>
                      <w:b/>
                      <w:bCs/>
                    </w:rPr>
                    <w:t>JAKE MATZ/INTEK</w:t>
                  </w:r>
                </w:p>
                <w:p w:rsidR="00437DDD" w:rsidRDefault="00437DDD">
                  <w:pPr>
                    <w:jc w:val="center"/>
                    <w:rPr>
                      <w:b/>
                      <w:bCs/>
                    </w:rPr>
                  </w:pPr>
                </w:p>
                <w:p w:rsidR="00437DDD" w:rsidRDefault="00437DDD">
                  <w:pPr>
                    <w:jc w:val="center"/>
                  </w:pPr>
                  <w:r>
                    <w:rPr>
                      <w:b/>
                      <w:bCs/>
                    </w:rPr>
                    <w:t>JASON PODRITZ/INTEK</w:t>
                  </w:r>
                </w:p>
                <w:p w:rsidR="00437DDD" w:rsidRDefault="00437DDD">
                  <w:pPr>
                    <w:jc w:val="center"/>
                  </w:pPr>
                </w:p>
              </w:txbxContent>
            </v:textbox>
          </v:shape>
        </w:pict>
      </w:r>
      <w:r>
        <w:rPr>
          <w:noProof/>
        </w:rPr>
        <w:pict>
          <v:rect id="_x0000_s1049" style="position:absolute;margin-left:322.75pt;margin-top:226.1pt;width:306pt;height:111.35pt;z-index:251666432;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" o:allowincell="f" stroked="f">
            <v:fill color2="#959595" rotate="t" focusposition=".5,.5" focussize="" focus="100%" type="gradientRadial"/>
            <v:textbox style="mso-fit-shape-to-text:t" inset="21.6pt,.72pt,1in,0">
              <w:txbxContent>
                <w:p w:rsidR="00437DDD" w:rsidRPr="009630B6" w:rsidRDefault="00437DDD" w:rsidP="009630B6">
                  <w:pPr>
                    <w:pBdr>
                      <w:top w:val="single" w:sz="24" w:space="1" w:color="auto"/>
                      <w:left w:val="single" w:sz="24" w:space="4" w:color="auto"/>
                      <w:bottom w:val="single" w:sz="24" w:space="1" w:color="auto"/>
                      <w:right w:val="single" w:sz="24" w:space="4" w:color="auto"/>
                    </w:pBdr>
                    <w:shd w:val="clear" w:color="auto" w:fill="000000"/>
                    <w:rPr>
                      <w:i/>
                      <w:iCs/>
                      <w:color w:val="FFFFFF"/>
                      <w:sz w:val="28"/>
                      <w:szCs w:val="28"/>
                      <w:shd w:val="clear" w:color="auto" w:fill="000000"/>
                    </w:rPr>
                  </w:pPr>
                  <w:r w:rsidRPr="009630B6">
                    <w:rPr>
                      <w:i/>
                      <w:iCs/>
                      <w:color w:val="FFFFFF"/>
                      <w:sz w:val="28"/>
                      <w:szCs w:val="28"/>
                      <w:shd w:val="clear" w:color="auto" w:fill="000000"/>
                    </w:rPr>
                    <w:t xml:space="preserve">Shop American </w:t>
                  </w:r>
                </w:p>
                <w:p w:rsidR="00437DDD" w:rsidRPr="009630B6" w:rsidRDefault="00437DDD" w:rsidP="009630B6">
                  <w:pPr>
                    <w:pBdr>
                      <w:top w:val="single" w:sz="24" w:space="1" w:color="auto"/>
                      <w:left w:val="single" w:sz="24" w:space="4" w:color="auto"/>
                      <w:bottom w:val="single" w:sz="24" w:space="1" w:color="auto"/>
                      <w:right w:val="single" w:sz="24" w:space="4" w:color="auto"/>
                    </w:pBdr>
                    <w:shd w:val="clear" w:color="auto" w:fill="000000"/>
                    <w:rPr>
                      <w:i/>
                      <w:iCs/>
                      <w:color w:val="FFFFFF"/>
                      <w:shd w:val="clear" w:color="auto" w:fill="000000"/>
                    </w:rPr>
                  </w:pPr>
                  <w:r w:rsidRPr="009630B6">
                    <w:rPr>
                      <w:i/>
                      <w:iCs/>
                      <w:color w:val="FFFFFF"/>
                      <w:shd w:val="clear" w:color="auto" w:fill="000000"/>
                    </w:rPr>
                    <w:t xml:space="preserve">Did you know that Hershey’s POT O’GOLD chocolates are made in </w:t>
                  </w:r>
                  <w:smartTag w:uri="urn:schemas-microsoft-com:office:smarttags" w:element="country-region">
                    <w:smartTag w:uri="urn:schemas-microsoft-com:office:smarttags" w:element="place">
                      <w:r w:rsidRPr="009630B6">
                        <w:rPr>
                          <w:i/>
                          <w:iCs/>
                          <w:color w:val="FFFFFF"/>
                          <w:shd w:val="clear" w:color="auto" w:fill="000000"/>
                        </w:rPr>
                        <w:t>Mexico</w:t>
                      </w:r>
                    </w:smartTag>
                  </w:smartTag>
                  <w:r w:rsidRPr="009630B6">
                    <w:rPr>
                      <w:i/>
                      <w:iCs/>
                      <w:color w:val="FFFFFF"/>
                      <w:shd w:val="clear" w:color="auto" w:fill="000000"/>
                    </w:rPr>
                    <w:t>?</w:t>
                  </w:r>
                </w:p>
                <w:p w:rsidR="00437DDD" w:rsidRPr="009630B6" w:rsidRDefault="00437DDD" w:rsidP="009630B6">
                  <w:pPr>
                    <w:pBdr>
                      <w:top w:val="single" w:sz="24" w:space="1" w:color="auto"/>
                      <w:left w:val="single" w:sz="24" w:space="4" w:color="auto"/>
                      <w:bottom w:val="single" w:sz="24" w:space="1" w:color="auto"/>
                      <w:right w:val="single" w:sz="24" w:space="4" w:color="auto"/>
                    </w:pBdr>
                    <w:shd w:val="clear" w:color="auto" w:fill="000000"/>
                    <w:rPr>
                      <w:i/>
                      <w:iCs/>
                      <w:color w:val="FFFFFF"/>
                      <w:shd w:val="clear" w:color="auto" w:fill="000000"/>
                    </w:rPr>
                  </w:pPr>
                  <w:r w:rsidRPr="009630B6">
                    <w:rPr>
                      <w:i/>
                      <w:iCs/>
                      <w:color w:val="FFFFFF"/>
                      <w:shd w:val="clear" w:color="auto" w:fill="000000"/>
                    </w:rPr>
                    <w:t xml:space="preserve">Russell Stover Chocolates are Union Made in </w:t>
                  </w:r>
                  <w:smartTag w:uri="urn:schemas-microsoft-com:office:smarttags" w:element="country-region">
                    <w:smartTag w:uri="urn:schemas-microsoft-com:office:smarttags" w:element="place">
                      <w:r w:rsidRPr="009630B6">
                        <w:rPr>
                          <w:i/>
                          <w:iCs/>
                          <w:color w:val="FFFFFF"/>
                          <w:shd w:val="clear" w:color="auto" w:fill="000000"/>
                        </w:rPr>
                        <w:t>America</w:t>
                      </w:r>
                    </w:smartTag>
                  </w:smartTag>
                  <w:r w:rsidRPr="009630B6">
                    <w:rPr>
                      <w:i/>
                      <w:iCs/>
                      <w:color w:val="FFFFFF"/>
                      <w:shd w:val="clear" w:color="auto" w:fill="000000"/>
                    </w:rPr>
                    <w:t>!!!</w:t>
                  </w:r>
                </w:p>
                <w:p w:rsidR="00437DDD" w:rsidRPr="009630B6" w:rsidRDefault="00437DDD" w:rsidP="009630B6">
                  <w:pPr>
                    <w:pBdr>
                      <w:top w:val="single" w:sz="24" w:space="1" w:color="auto"/>
                      <w:left w:val="single" w:sz="24" w:space="4" w:color="auto"/>
                      <w:bottom w:val="single" w:sz="24" w:space="1" w:color="auto"/>
                      <w:right w:val="single" w:sz="24" w:space="4" w:color="auto"/>
                    </w:pBdr>
                    <w:shd w:val="clear" w:color="auto" w:fill="000000"/>
                    <w:rPr>
                      <w:i/>
                      <w:iCs/>
                      <w:color w:val="FFFFFF"/>
                    </w:rPr>
                  </w:pPr>
                  <w:r w:rsidRPr="009630B6">
                    <w:rPr>
                      <w:i/>
                      <w:iCs/>
                      <w:color w:val="FFFFFF"/>
                      <w:shd w:val="clear" w:color="auto" w:fill="000000"/>
                    </w:rPr>
                    <w:t xml:space="preserve">SHOP SMART—READ THE LABELS!! </w:t>
                  </w:r>
                </w:p>
              </w:txbxContent>
            </v:textbox>
            <w10:wrap type="square" anchorx="page" anchory="page"/>
          </v:rect>
        </w:pict>
      </w:r>
      <w:r>
        <w:rPr>
          <w:noProof/>
        </w:rPr>
        <w:pict>
          <v:shape id="Picture 56" o:spid="_x0000_s1050" type="#_x0000_t75" style="position:absolute;margin-left:287.75pt;margin-top:369.45pt;width:269.75pt;height:177.6pt;z-index:-251666432;visibility:visible;mso-wrap-distance-left:9.96pt;mso-wrap-distance-top:.96pt;mso-wrap-distance-right:9.63pt;mso-wrap-distance-bottom:1.44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">
            <v:imagedata r:id="rId18" o:title=""/>
            <o:lock v:ext="edit" aspectratio="f"/>
          </v:shape>
        </w:pict>
      </w:r>
      <w:r>
        <w:br w:type="page"/>
      </w:r>
    </w:p>
    <w:p w:rsidR="00437DDD" w:rsidRDefault="00437DDD">
      <w:pPr>
        <w:rPr>
          <w:rFonts w:ascii="Calibri" w:hAnsi="Calibri" w:cs="Calibri"/>
          <w:sz w:val="22"/>
          <w:szCs w:val="22"/>
        </w:rPr>
      </w:pPr>
    </w:p>
    <w:p w:rsidR="00437DDD" w:rsidRPr="00D94AD8" w:rsidRDefault="00437DDD" w:rsidP="00D94AD8">
      <w:pPr>
        <w:spacing w:after="200" w:line="276" w:lineRule="auto"/>
        <w:rPr>
          <w:szCs w:val="22"/>
        </w:rPr>
      </w:pPr>
    </w:p>
    <w:p w:rsidR="00437DDD" w:rsidRPr="00D94AD8" w:rsidRDefault="00437DDD" w:rsidP="00D94AD8">
      <w:pPr>
        <w:spacing w:after="200" w:line="276" w:lineRule="auto"/>
        <w:rPr>
          <w:b/>
          <w:szCs w:val="22"/>
        </w:rPr>
      </w:pPr>
      <w:r w:rsidRPr="00D94AD8">
        <w:rPr>
          <w:b/>
          <w:szCs w:val="22"/>
        </w:rPr>
        <w:t>UNION PLUS HAS PROGRAMS TO HELP YOU MANAGE INSURANCE COSTS FOR EVERYONE IN YOUR FAMILY, EVEN FIDO.</w:t>
      </w:r>
    </w:p>
    <w:p w:rsidR="00437DDD" w:rsidRPr="00D94AD8" w:rsidRDefault="00437DDD" w:rsidP="00D94AD8">
      <w:pPr>
        <w:spacing w:after="200" w:line="276" w:lineRule="auto"/>
        <w:rPr>
          <w:b/>
          <w:szCs w:val="22"/>
        </w:rPr>
      </w:pPr>
      <w:smartTag w:uri="urn:schemas-microsoft-com:office:smarttags" w:element="country-region">
        <w:r w:rsidRPr="00D94AD8">
          <w:rPr>
            <w:b/>
            <w:szCs w:val="22"/>
          </w:rPr>
          <w:t>UNION</w:t>
        </w:r>
      </w:smartTag>
      <w:r w:rsidRPr="00D94AD8">
        <w:rPr>
          <w:b/>
          <w:szCs w:val="22"/>
        </w:rPr>
        <w:t xml:space="preserve"> PLUS OFFERS AUTO INSURANCE THROUGH 21</w:t>
      </w:r>
      <w:r w:rsidRPr="00D94AD8">
        <w:rPr>
          <w:b/>
          <w:szCs w:val="22"/>
          <w:vertAlign w:val="superscript"/>
        </w:rPr>
        <w:t>ST</w:t>
      </w:r>
      <w:r w:rsidRPr="00D94AD8">
        <w:rPr>
          <w:b/>
          <w:szCs w:val="22"/>
        </w:rPr>
        <w:t xml:space="preserve"> CENTURY</w:t>
      </w:r>
    </w:p>
    <w:p w:rsidR="00437DDD" w:rsidRPr="00D94AD8" w:rsidRDefault="00437DDD" w:rsidP="00D94AD8">
      <w:pPr>
        <w:spacing w:after="200" w:line="276" w:lineRule="auto"/>
        <w:rPr>
          <w:b/>
          <w:szCs w:val="22"/>
        </w:rPr>
      </w:pPr>
      <w:r w:rsidRPr="00D94AD8">
        <w:rPr>
          <w:b/>
          <w:szCs w:val="22"/>
        </w:rPr>
        <w:t xml:space="preserve">UNION PLUS OFFERS LIFE INSURANCE THROUGH THE </w:t>
      </w:r>
      <w:smartTag w:uri="urn:schemas-microsoft-com:office:smarttags" w:element="country-region">
        <w:r w:rsidRPr="00D94AD8">
          <w:rPr>
            <w:b/>
            <w:szCs w:val="22"/>
          </w:rPr>
          <w:t>HARTFORD</w:t>
        </w:r>
      </w:smartTag>
    </w:p>
    <w:p w:rsidR="00437DDD" w:rsidRPr="00D94AD8" w:rsidRDefault="00437DDD" w:rsidP="00D94AD8">
      <w:pPr>
        <w:spacing w:after="200" w:line="276" w:lineRule="auto"/>
        <w:rPr>
          <w:b/>
          <w:szCs w:val="22"/>
        </w:rPr>
      </w:pPr>
      <w:r w:rsidRPr="00D94AD8">
        <w:rPr>
          <w:b/>
          <w:szCs w:val="22"/>
        </w:rPr>
        <w:t>UNION PLUS OFFERS $2,000 FREE ACCIDENTIAL LIFE INSURANCE</w:t>
      </w:r>
    </w:p>
    <w:p w:rsidR="00437DDD" w:rsidRPr="00D94AD8" w:rsidRDefault="00437DDD" w:rsidP="00D94AD8">
      <w:pPr>
        <w:spacing w:after="200" w:line="276" w:lineRule="auto"/>
        <w:rPr>
          <w:b/>
          <w:szCs w:val="22"/>
        </w:rPr>
      </w:pPr>
      <w:r w:rsidRPr="00D94AD8">
        <w:rPr>
          <w:b/>
          <w:szCs w:val="22"/>
        </w:rPr>
        <w:t>UNION PLUS OFFERS RETIREE HEALTH INSURANCE THROUGH UNITED AMERICAN INSURNACE COMPANY</w:t>
      </w:r>
    </w:p>
    <w:p w:rsidR="00437DDD" w:rsidRPr="00D94AD8" w:rsidRDefault="00437DDD" w:rsidP="00D94AD8">
      <w:pPr>
        <w:spacing w:after="200" w:line="276" w:lineRule="auto"/>
        <w:rPr>
          <w:b/>
          <w:szCs w:val="22"/>
        </w:rPr>
      </w:pPr>
      <w:smartTag w:uri="urn:schemas-microsoft-com:office:smarttags" w:element="country-region">
        <w:r w:rsidRPr="00D94AD8">
          <w:rPr>
            <w:b/>
            <w:szCs w:val="22"/>
          </w:rPr>
          <w:t>UNION</w:t>
        </w:r>
      </w:smartTag>
      <w:r w:rsidRPr="00D94AD8">
        <w:rPr>
          <w:b/>
          <w:szCs w:val="22"/>
        </w:rPr>
        <w:t xml:space="preserve"> PLUS OFFERS PET INSURANCE FOR $17.95 PER MONTH</w:t>
      </w:r>
    </w:p>
    <w:p w:rsidR="00437DDD" w:rsidRPr="00D94AD8" w:rsidRDefault="00437DDD" w:rsidP="00D94AD8">
      <w:pPr>
        <w:spacing w:after="200" w:line="276" w:lineRule="auto"/>
        <w:rPr>
          <w:b/>
          <w:szCs w:val="22"/>
        </w:rPr>
      </w:pPr>
      <w:r w:rsidRPr="00D94AD8">
        <w:rPr>
          <w:b/>
          <w:szCs w:val="22"/>
        </w:rPr>
        <w:t>IN ADDITION, UNION PLUS OFFERS ASSISTANCE PROGRAMS TO HELP WITH:</w:t>
      </w:r>
    </w:p>
    <w:p w:rsidR="00437DDD" w:rsidRPr="00D94AD8" w:rsidRDefault="00437DDD" w:rsidP="00D94AD8">
      <w:pPr>
        <w:spacing w:after="200" w:line="276" w:lineRule="auto"/>
        <w:ind w:firstLine="720"/>
        <w:rPr>
          <w:szCs w:val="22"/>
        </w:rPr>
      </w:pPr>
      <w:r>
        <w:rPr>
          <w:noProof/>
        </w:rPr>
        <w:pict>
          <v:shape id="Picture 31" o:spid="_x0000_s1051" type="#_x0000_t75" style="position:absolute;left:0;text-align:left;margin-left:171pt;margin-top:1.05pt;width:154.05pt;height:72.7pt;z-index:251664384;visibility:visible">
            <v:imagedata r:id="rId19" o:title="" grayscale="t"/>
          </v:shape>
        </w:pict>
      </w:r>
      <w:r w:rsidRPr="00D94AD8">
        <w:sym w:font="Wingdings" w:char="F04A"/>
      </w:r>
      <w:r w:rsidRPr="00D94AD8">
        <w:rPr>
          <w:szCs w:val="22"/>
        </w:rPr>
        <w:t>JOB LOSS</w:t>
      </w:r>
    </w:p>
    <w:p w:rsidR="00437DDD" w:rsidRPr="00D94AD8" w:rsidRDefault="00437DDD" w:rsidP="00D94AD8">
      <w:pPr>
        <w:spacing w:after="200" w:line="276" w:lineRule="auto"/>
        <w:ind w:firstLine="720"/>
        <w:rPr>
          <w:szCs w:val="22"/>
        </w:rPr>
      </w:pPr>
      <w:r w:rsidRPr="00D94AD8">
        <w:sym w:font="Wingdings" w:char="F04A"/>
      </w:r>
      <w:r w:rsidRPr="00D94AD8">
        <w:rPr>
          <w:szCs w:val="22"/>
        </w:rPr>
        <w:t xml:space="preserve">EDUCATION </w:t>
      </w:r>
      <w:r>
        <w:rPr>
          <w:noProof/>
        </w:rPr>
        <w:pict>
          <v:rect id="Rectangle 413" o:spid="_x0000_s1052" style="position:absolute;left:0;text-align:left;margin-left:34.5pt;margin-top:87.75pt;width:592.5pt;height:107.25pt;flip:x;z-index:251663360;visibility:visible;mso-wrap-distance-top:7.2pt;mso-wrap-distance-bottom:10.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" o:allowincell="f" fillcolor="#769535" strokecolor="#98b954">
            <v:fill color2="#9cc746" rotate="t" angle="180" colors="0 #769535;52429f #9bc348;1 #9cc746" focus="100%" type="gradient">
              <o:fill v:ext="view" type="gradientUnscaled"/>
            </v:fill>
            <v:shadow on="t" color="#f79646" origin=",.5" offset="-30.55769mm,-4.83986mm"/>
            <v:textbox inset="36pt,7.2pt,10.8pt,0">
              <w:txbxContent>
                <w:p w:rsidR="00437DDD" w:rsidRPr="009630B6" w:rsidRDefault="00437DDD" w:rsidP="00D94AD8">
                  <w:pPr>
                    <w:rPr>
                      <w:rFonts w:ascii="Verdana" w:hAnsi="Verdana"/>
                      <w:i/>
                      <w:iCs/>
                      <w:color w:val="FFFFFF"/>
                      <w:sz w:val="48"/>
                      <w:szCs w:val="48"/>
                    </w:rPr>
                  </w:pPr>
                  <w:r w:rsidRPr="009630B6">
                    <w:rPr>
                      <w:rFonts w:ascii="Arial Rounded MT Bold" w:hAnsi="Arial Rounded MT Bold"/>
                      <w:i/>
                      <w:iCs/>
                      <w:color w:val="FFFFFF"/>
                      <w:sz w:val="36"/>
                      <w:szCs w:val="36"/>
                    </w:rPr>
                    <w:t xml:space="preserve"> </w:t>
                  </w:r>
                  <w:r w:rsidRPr="009630B6">
                    <w:rPr>
                      <w:rFonts w:ascii="Verdana" w:hAnsi="Verdana"/>
                      <w:i/>
                      <w:iCs/>
                      <w:color w:val="FFFFFF"/>
                      <w:sz w:val="48"/>
                      <w:szCs w:val="48"/>
                    </w:rPr>
                    <w:t>UNION PLUS HAS INSURANCE FOR YOU</w:t>
                  </w:r>
                </w:p>
                <w:p w:rsidR="00437DDD" w:rsidRPr="009630B6" w:rsidRDefault="00437DDD" w:rsidP="00D94AD8">
                  <w:pPr>
                    <w:rPr>
                      <w:rFonts w:ascii="Arial Rounded MT Bold" w:hAnsi="Arial Rounded MT Bold"/>
                      <w:i/>
                      <w:iCs/>
                      <w:color w:val="FFFFFF"/>
                      <w:sz w:val="48"/>
                      <w:szCs w:val="48"/>
                    </w:rPr>
                  </w:pPr>
                </w:p>
                <w:p w:rsidR="00437DDD" w:rsidRDefault="00437DDD" w:rsidP="00D94AD8"/>
              </w:txbxContent>
            </v:textbox>
            <w10:wrap type="square" anchorx="page" anchory="page"/>
          </v:rect>
        </w:pict>
      </w:r>
      <w:r w:rsidRPr="00D94AD8">
        <w:rPr>
          <w:szCs w:val="22"/>
        </w:rPr>
        <w:t>COSTS</w:t>
      </w:r>
    </w:p>
    <w:p w:rsidR="00437DDD" w:rsidRPr="00D94AD8" w:rsidRDefault="00437DDD" w:rsidP="00D94AD8">
      <w:pPr>
        <w:spacing w:after="200" w:line="276" w:lineRule="auto"/>
        <w:ind w:firstLine="720"/>
        <w:rPr>
          <w:szCs w:val="22"/>
        </w:rPr>
      </w:pPr>
      <w:r w:rsidRPr="00D94AD8">
        <w:sym w:font="Wingdings" w:char="F04A"/>
      </w:r>
      <w:r w:rsidRPr="00D94AD8">
        <w:rPr>
          <w:szCs w:val="22"/>
        </w:rPr>
        <w:t>STRIKE BENEFITS</w:t>
      </w:r>
    </w:p>
    <w:p w:rsidR="00437DDD" w:rsidRPr="00D94AD8" w:rsidRDefault="00437DDD" w:rsidP="00D94AD8">
      <w:pPr>
        <w:spacing w:after="200" w:line="276" w:lineRule="auto"/>
        <w:ind w:firstLine="720"/>
        <w:rPr>
          <w:szCs w:val="22"/>
        </w:rPr>
      </w:pPr>
      <w:r w:rsidRPr="00D94AD8">
        <w:sym w:font="Wingdings" w:char="F04A"/>
      </w:r>
      <w:r w:rsidRPr="00D94AD8">
        <w:rPr>
          <w:szCs w:val="22"/>
        </w:rPr>
        <w:t xml:space="preserve"> JOB DISABILITY </w:t>
      </w:r>
    </w:p>
    <w:p w:rsidR="00437DDD" w:rsidRPr="00D94AD8" w:rsidRDefault="00437DDD" w:rsidP="00D94AD8">
      <w:pPr>
        <w:spacing w:after="200" w:line="276" w:lineRule="auto"/>
        <w:ind w:firstLine="720"/>
        <w:rPr>
          <w:szCs w:val="22"/>
        </w:rPr>
      </w:pPr>
      <w:r w:rsidRPr="00D94AD8">
        <w:sym w:font="Wingdings" w:char="F04A"/>
      </w:r>
      <w:r w:rsidRPr="00D94AD8">
        <w:rPr>
          <w:szCs w:val="22"/>
        </w:rPr>
        <w:t>LARGE HOSPITA</w:t>
      </w:r>
      <w:r>
        <w:rPr>
          <w:szCs w:val="22"/>
        </w:rPr>
        <w:t>L</w:t>
      </w:r>
      <w:r w:rsidRPr="00D94AD8">
        <w:rPr>
          <w:szCs w:val="22"/>
        </w:rPr>
        <w:t xml:space="preserve"> BILLS NOT COVERED BY INSUR</w:t>
      </w:r>
      <w:r>
        <w:rPr>
          <w:szCs w:val="22"/>
        </w:rPr>
        <w:t>AN</w:t>
      </w:r>
      <w:r w:rsidRPr="00D94AD8">
        <w:rPr>
          <w:szCs w:val="22"/>
        </w:rPr>
        <w:t>CE</w:t>
      </w:r>
    </w:p>
    <w:p w:rsidR="00437DDD" w:rsidRPr="00D94AD8" w:rsidRDefault="00437DDD" w:rsidP="00D94AD8">
      <w:pPr>
        <w:spacing w:after="200" w:line="276" w:lineRule="auto"/>
        <w:ind w:firstLine="720"/>
        <w:rPr>
          <w:szCs w:val="22"/>
        </w:rPr>
      </w:pPr>
      <w:r w:rsidRPr="00D94AD8">
        <w:sym w:font="Wingdings" w:char="F04A"/>
      </w:r>
      <w:r w:rsidRPr="00D94AD8">
        <w:rPr>
          <w:szCs w:val="22"/>
        </w:rPr>
        <w:t>CREDIT AND BUDGET COUNSELING</w:t>
      </w:r>
    </w:p>
    <w:p w:rsidR="00437DDD" w:rsidRPr="00D94AD8" w:rsidRDefault="00437DDD" w:rsidP="00D94AD8">
      <w:pPr>
        <w:spacing w:after="200" w:line="276" w:lineRule="auto"/>
        <w:ind w:firstLine="720"/>
        <w:rPr>
          <w:szCs w:val="22"/>
        </w:rPr>
      </w:pPr>
      <w:r w:rsidRPr="00D94AD8">
        <w:sym w:font="Wingdings" w:char="F04A"/>
      </w:r>
      <w:r w:rsidRPr="00D94AD8">
        <w:rPr>
          <w:szCs w:val="22"/>
        </w:rPr>
        <w:t>DISASTER RELIEF FUND</w:t>
      </w:r>
    </w:p>
    <w:p w:rsidR="00437DDD" w:rsidRPr="00D94AD8" w:rsidRDefault="00437DDD" w:rsidP="00D94AD8">
      <w:pPr>
        <w:spacing w:after="200" w:line="276" w:lineRule="auto"/>
        <w:rPr>
          <w:szCs w:val="22"/>
        </w:rPr>
      </w:pPr>
      <w:r w:rsidRPr="00D94AD8">
        <w:rPr>
          <w:b/>
          <w:szCs w:val="22"/>
        </w:rPr>
        <w:t>THESE BENEFITS INCLUDE GRANT MONEY THAT DOES NOT NEED TO BE REPAID FOR QUALIFIED MEMBERS OF UNION PRIVILEDGE</w:t>
      </w:r>
      <w:r w:rsidRPr="00D94AD8">
        <w:rPr>
          <w:szCs w:val="22"/>
        </w:rPr>
        <w:t>.</w:t>
      </w:r>
    </w:p>
    <w:p w:rsidR="00437DDD" w:rsidRPr="00D94AD8" w:rsidRDefault="00437DDD" w:rsidP="00D94AD8">
      <w:pPr>
        <w:spacing w:after="200" w:line="276" w:lineRule="auto"/>
        <w:rPr>
          <w:b/>
          <w:szCs w:val="22"/>
        </w:rPr>
      </w:pPr>
      <w:r>
        <w:rPr>
          <w:noProof/>
        </w:rPr>
        <w:pict>
          <v:shape id="_x0000_s1053" type="#_x0000_t202" style="position:absolute;margin-left:240pt;margin-top:36.95pt;width:183pt;height:38.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" stroked="f">
            <v:shadow on="t" color="black" opacity="19660f" offset="4.49014mm,4.49014mm"/>
            <v:textbox>
              <w:txbxContent>
                <w:p w:rsidR="00437DDD" w:rsidRDefault="00437DDD" w:rsidP="00D94AD8">
                  <w:r>
                    <w:t>WWW.UNIONPLUS.ORG</w:t>
                  </w:r>
                </w:p>
              </w:txbxContent>
            </v:textbox>
          </v:shape>
        </w:pict>
      </w:r>
      <w:r w:rsidRPr="00D94AD8">
        <w:rPr>
          <w:szCs w:val="22"/>
        </w:rPr>
        <w:t xml:space="preserve">CHECK OUT THE NEW </w:t>
      </w:r>
      <w:smartTag w:uri="urn:schemas-microsoft-com:office:smarttags" w:element="country-region">
        <w:smartTag w:uri="urn:schemas-microsoft-com:office:smarttags" w:element="country-region">
          <w:r w:rsidRPr="00D94AD8">
            <w:rPr>
              <w:szCs w:val="22"/>
            </w:rPr>
            <w:t>COUPON</w:t>
          </w:r>
        </w:smartTag>
        <w:r w:rsidRPr="00D94AD8">
          <w:rPr>
            <w:szCs w:val="22"/>
          </w:rPr>
          <w:t xml:space="preserve"> </w:t>
        </w:r>
        <w:smartTag w:uri="urn:schemas-microsoft-com:office:smarttags" w:element="country-region">
          <w:r w:rsidRPr="00D94AD8">
            <w:rPr>
              <w:szCs w:val="22"/>
            </w:rPr>
            <w:t>CENTER</w:t>
          </w:r>
        </w:smartTag>
      </w:smartTag>
      <w:r w:rsidRPr="00D94AD8">
        <w:rPr>
          <w:szCs w:val="22"/>
        </w:rPr>
        <w:t xml:space="preserve">, THE NEW PRIVILEGE CARD THAT OFFERS 1.5% CASH BACK ON PURCHASES AND THE WHOLE LIST OF OTHER BENEFITS FOR UNION MEMBERS.  </w:t>
      </w:r>
    </w:p>
    <w:p w:rsidR="00437DDD" w:rsidRDefault="00437DDD">
      <w:pPr>
        <w:rPr>
          <w:rFonts w:ascii="Verdana" w:hAnsi="Verdana" w:cs="Verdana"/>
          <w:sz w:val="36"/>
          <w:szCs w:val="36"/>
        </w:rPr>
      </w:pPr>
    </w:p>
    <w:p w:rsidR="00437DDD" w:rsidRDefault="00437DDD" w:rsidP="00720C06">
      <w:pPr>
        <w:pStyle w:val="NoSpacing"/>
        <w:sectPr w:rsidR="00437DDD" w:rsidSect="002262D9">
          <w:type w:val="continuous"/>
          <w:pgSz w:w="12240" w:h="15840" w:code="1"/>
          <w:pgMar w:top="907" w:right="720" w:bottom="907" w:left="720" w:header="720" w:footer="720" w:gutter="0"/>
          <w:cols w:space="720"/>
          <w:docGrid w:linePitch="360"/>
        </w:sectPr>
      </w:pPr>
    </w:p>
    <w:p w:rsidR="00437DDD" w:rsidRDefault="00437DDD" w:rsidP="000B6ED8">
      <w:pPr>
        <w:sectPr w:rsidR="00437DDD" w:rsidSect="002262D9">
          <w:type w:val="continuous"/>
          <w:pgSz w:w="12240" w:h="15840" w:code="1"/>
          <w:pgMar w:top="907" w:right="720" w:bottom="907" w:left="720" w:header="720" w:footer="720" w:gutter="0"/>
          <w:cols w:space="720"/>
          <w:docGrid w:linePitch="360"/>
        </w:sectPr>
      </w:pPr>
    </w:p>
    <w:p w:rsidR="00437DDD" w:rsidRDefault="00437DDD" w:rsidP="008838E6">
      <w:r>
        <w:rPr>
          <w:noProof/>
        </w:rPr>
        <w:pict>
          <v:shape id="Text Box 34" o:spid="_x0000_s1054" type="#_x0000_t202" style="position:absolute;margin-left:275.25pt;margin-top:4.8pt;width:243pt;height:3in;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">
            <v:textbox>
              <w:txbxContent>
                <w:p w:rsidR="00437DDD" w:rsidRDefault="00437DDD">
                  <w:pPr>
                    <w:pStyle w:val="Heading1"/>
                    <w:shd w:val="clear" w:color="auto" w:fill="FFFFFF"/>
                    <w:jc w:val="center"/>
                    <w:rPr>
                      <w:rFonts w:ascii="Times New Roman" w:hAnsi="Times New Roman" w:cs="Times New Roman"/>
                    </w:rPr>
                  </w:pPr>
                  <w:r>
                    <w:rPr>
                      <w:rFonts w:ascii="Times New Roman" w:hAnsi="Times New Roman" w:cs="Times New Roman"/>
                    </w:rPr>
                    <w:t>Weingarten Rights</w:t>
                  </w:r>
                </w:p>
                <w:p w:rsidR="00437DDD" w:rsidRDefault="00437DDD">
                  <w:pPr>
                    <w:shd w:val="clear" w:color="auto" w:fill="FFFFFF"/>
                  </w:pPr>
                </w:p>
                <w:p w:rsidR="00437DDD" w:rsidRDefault="00437DDD">
                  <w:pPr>
                    <w:pStyle w:val="BodyText2"/>
                  </w:pPr>
                  <w:r>
                    <w:t>If this discussion could in any way lead to my being disciplined or terminated or have any effect on my personal working conditions, I respectfully request that my union representative, officer, or steward be present at this meeting.  Without union representation, I choose not to participate in this discussion.</w:t>
                  </w:r>
                </w:p>
                <w:p w:rsidR="00437DDD" w:rsidRDefault="00437DDD">
                  <w:pPr>
                    <w:shd w:val="clear" w:color="auto" w:fill="FFFFFF"/>
                  </w:pPr>
                </w:p>
                <w:p w:rsidR="00437DDD" w:rsidRDefault="00437DDD">
                  <w:pPr>
                    <w:shd w:val="clear" w:color="auto" w:fill="FFFFFF"/>
                    <w:jc w:val="center"/>
                    <w:rPr>
                      <w:sz w:val="28"/>
                      <w:szCs w:val="28"/>
                    </w:rPr>
                  </w:pPr>
                  <w:r>
                    <w:rPr>
                      <w:sz w:val="28"/>
                      <w:szCs w:val="28"/>
                    </w:rPr>
                    <w:sym w:font="Wingdings" w:char="F0D2"/>
                  </w:r>
                </w:p>
              </w:txbxContent>
            </v:textbox>
          </v:shape>
        </w:pict>
      </w:r>
    </w:p>
    <w:p w:rsidR="00437DDD" w:rsidRDefault="00437DDD" w:rsidP="005A04ED">
      <w:pPr>
        <w:pStyle w:val="NoSpacing"/>
        <w:rPr>
          <w:rFonts w:cs="Times New Roman"/>
        </w:rPr>
        <w:sectPr w:rsidR="00437DDD">
          <w:type w:val="continuous"/>
          <w:pgSz w:w="12240" w:h="15840" w:code="1"/>
          <w:pgMar w:top="907" w:right="720" w:bottom="907" w:left="720" w:header="720" w:footer="720" w:gutter="0"/>
          <w:cols w:space="720"/>
          <w:docGrid w:linePitch="360"/>
        </w:sectPr>
      </w:pPr>
    </w:p>
    <w:p w:rsidR="00437DDD" w:rsidRDefault="00437DDD"/>
    <w:p w:rsidR="00437DDD" w:rsidRDefault="00437DDD">
      <w:pPr>
        <w:rPr>
          <w:b/>
          <w:bCs/>
          <w:sz w:val="32"/>
          <w:szCs w:val="32"/>
        </w:rPr>
      </w:pPr>
      <w:r>
        <w:rPr>
          <w:noProof/>
        </w:rPr>
        <w:pict>
          <v:shape id="AutoShape 35" o:spid="_x0000_s1055" style="position:absolute;margin-left:9pt;margin-top:10.7pt;width:75.75pt;height:1in;z-index:251645952;visibility:visible;mso-wrap-style:square;mso-wrap-distance-left:9pt;mso-wrap-distance-top:0;mso-wrap-distance-right:9pt;mso-wrap-distance-bottom:0;mso-position-horizontal:absolute;mso-position-horizontal-relative:text;mso-position-vertical:absolute;mso-position-vertical-relative:text;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SqwIAAKY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" path="m1,349269r367462,2l481013,,594562,349271r367462,-2l664740,565128,778294,914398,481013,698535,183731,914398,297285,565128,1,349269xe" filled="f" stroked="f">
            <v:stroke joinstyle="miter"/>
            <v:path o:connecttype="custom" o:connectlocs="1,349269;367463,349271;481013,0;594562,349271;962024,349269;664740,565128;778294,914398;481013,698535;183731,914398;297285,565128;1,349269" o:connectangles="0,0,0,0,0,0,0,0,0,0,0"/>
          </v:shape>
        </w:pict>
      </w:r>
      <w:r>
        <w:rPr>
          <w:noProof/>
        </w:rPr>
        <w:pict>
          <v:oval id="Oval 36" o:spid="_x0000_s1056" style="position:absolute;margin-left:135pt;margin-top:1.55pt;width:18pt;height:27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" filled="f" stroked="f"/>
        </w:pict>
      </w:r>
      <w:r>
        <w:rPr>
          <w:b/>
          <w:bCs/>
          <w:sz w:val="32"/>
          <w:szCs w:val="32"/>
        </w:rPr>
        <w:t>Call the Hall</w:t>
      </w:r>
    </w:p>
    <w:p w:rsidR="00437DDD" w:rsidRDefault="00437DDD">
      <w:r>
        <w:t>Burnsville Office: 12908 Nicollet Ave S.</w:t>
      </w:r>
    </w:p>
    <w:p w:rsidR="00437DDD" w:rsidRDefault="00437DDD">
      <w:r>
        <w:t>Burnsville, MN 55337-3598</w:t>
      </w:r>
    </w:p>
    <w:p w:rsidR="00437DDD" w:rsidRDefault="00437DDD">
      <w:r>
        <w:t>Phone 1-952-890-8484 or</w:t>
      </w:r>
    </w:p>
    <w:p w:rsidR="00437DDD" w:rsidRDefault="00437DDD">
      <w:r>
        <w:t>1-800-833-0949.</w:t>
      </w:r>
    </w:p>
    <w:p w:rsidR="00437DDD" w:rsidRDefault="00437DDD">
      <w:pPr>
        <w:tabs>
          <w:tab w:val="right" w:leader="dot" w:pos="4320"/>
        </w:tabs>
        <w:rPr>
          <w:sz w:val="20"/>
          <w:szCs w:val="20"/>
        </w:rPr>
      </w:pPr>
      <w:r>
        <w:rPr>
          <w:sz w:val="20"/>
          <w:szCs w:val="20"/>
        </w:rPr>
        <w:t>BARTZ, Rick, Business Rep.</w:t>
      </w:r>
      <w:r>
        <w:rPr>
          <w:sz w:val="20"/>
          <w:szCs w:val="20"/>
        </w:rPr>
        <w:tab/>
        <w:t>ext. 106</w:t>
      </w:r>
    </w:p>
    <w:p w:rsidR="00437DDD" w:rsidRDefault="00437DDD">
      <w:pPr>
        <w:pStyle w:val="HTMLBody"/>
        <w:tabs>
          <w:tab w:val="right" w:leader="dot" w:pos="4320"/>
        </w:tabs>
        <w:autoSpaceDE/>
        <w:autoSpaceDN/>
        <w:adjustRightInd/>
        <w:rPr>
          <w:rFonts w:ascii="Times New Roman" w:hAnsi="Times New Roman" w:cs="Times New Roman"/>
        </w:rPr>
      </w:pPr>
      <w:r>
        <w:rPr>
          <w:rFonts w:ascii="Times New Roman" w:hAnsi="Times New Roman" w:cs="Times New Roman"/>
        </w:rPr>
        <w:t>BREKKE, Sharon, Dues Processing</w:t>
      </w:r>
      <w:r>
        <w:rPr>
          <w:rFonts w:ascii="Times New Roman" w:hAnsi="Times New Roman" w:cs="Times New Roman"/>
        </w:rPr>
        <w:tab/>
        <w:t xml:space="preserve"> ext. 103</w:t>
      </w:r>
    </w:p>
    <w:p w:rsidR="00437DDD" w:rsidRDefault="00437DDD">
      <w:pPr>
        <w:tabs>
          <w:tab w:val="right" w:leader="dot" w:pos="4320"/>
        </w:tabs>
        <w:rPr>
          <w:sz w:val="20"/>
          <w:szCs w:val="20"/>
        </w:rPr>
      </w:pPr>
      <w:r>
        <w:rPr>
          <w:sz w:val="20"/>
          <w:szCs w:val="20"/>
        </w:rPr>
        <w:t>KAUFMAN, Mark, Business Rep.</w:t>
      </w:r>
      <w:r>
        <w:rPr>
          <w:sz w:val="20"/>
          <w:szCs w:val="20"/>
        </w:rPr>
        <w:tab/>
        <w:t xml:space="preserve"> ext. 107</w:t>
      </w:r>
    </w:p>
    <w:p w:rsidR="00437DDD" w:rsidRDefault="00437DDD" w:rsidP="00870E61">
      <w:pPr>
        <w:tabs>
          <w:tab w:val="right" w:leader="dot" w:pos="4320"/>
        </w:tabs>
        <w:rPr>
          <w:sz w:val="20"/>
          <w:szCs w:val="20"/>
        </w:rPr>
      </w:pPr>
      <w:r>
        <w:rPr>
          <w:sz w:val="20"/>
          <w:szCs w:val="20"/>
        </w:rPr>
        <w:t>INGALLS, Todd..</w:t>
      </w:r>
      <w:r>
        <w:rPr>
          <w:sz w:val="20"/>
          <w:szCs w:val="20"/>
        </w:rPr>
        <w:tab/>
        <w:t xml:space="preserve">  ext. 109 </w:t>
      </w:r>
    </w:p>
    <w:p w:rsidR="00437DDD" w:rsidRDefault="00437DDD">
      <w:pPr>
        <w:tabs>
          <w:tab w:val="right" w:leader="dot" w:pos="4320"/>
        </w:tabs>
        <w:rPr>
          <w:sz w:val="20"/>
          <w:szCs w:val="20"/>
        </w:rPr>
      </w:pPr>
      <w:r>
        <w:rPr>
          <w:sz w:val="20"/>
          <w:szCs w:val="20"/>
        </w:rPr>
        <w:t>OAKES, RICK, Business Mgr..</w:t>
      </w:r>
      <w:r>
        <w:rPr>
          <w:sz w:val="20"/>
          <w:szCs w:val="20"/>
        </w:rPr>
        <w:tab/>
        <w:t xml:space="preserve"> ext. 104</w:t>
      </w:r>
    </w:p>
    <w:p w:rsidR="00437DDD" w:rsidRDefault="00437DDD">
      <w:pPr>
        <w:pStyle w:val="HTMLBody"/>
        <w:tabs>
          <w:tab w:val="right" w:leader="dot" w:pos="4320"/>
        </w:tabs>
        <w:autoSpaceDE/>
        <w:autoSpaceDN/>
        <w:adjustRightInd/>
        <w:rPr>
          <w:rFonts w:ascii="Times New Roman" w:hAnsi="Times New Roman" w:cs="Times New Roman"/>
        </w:rPr>
      </w:pPr>
      <w:r>
        <w:rPr>
          <w:rFonts w:ascii="Times New Roman" w:hAnsi="Times New Roman" w:cs="Times New Roman"/>
        </w:rPr>
        <w:t>O’CONNOR, Mike, Business Rep</w:t>
      </w:r>
      <w:r>
        <w:rPr>
          <w:rFonts w:ascii="Times New Roman" w:hAnsi="Times New Roman" w:cs="Times New Roman"/>
        </w:rPr>
        <w:tab/>
        <w:t>ext. 105</w:t>
      </w:r>
    </w:p>
    <w:p w:rsidR="00437DDD" w:rsidRDefault="00437DDD">
      <w:pPr>
        <w:pStyle w:val="HTMLBody"/>
        <w:tabs>
          <w:tab w:val="right" w:leader="dot" w:pos="4320"/>
        </w:tabs>
        <w:autoSpaceDE/>
        <w:autoSpaceDN/>
        <w:adjustRightInd/>
        <w:rPr>
          <w:rFonts w:ascii="Times New Roman" w:hAnsi="Times New Roman" w:cs="Times New Roman"/>
        </w:rPr>
      </w:pPr>
      <w:r>
        <w:rPr>
          <w:rFonts w:ascii="Times New Roman" w:hAnsi="Times New Roman" w:cs="Times New Roman"/>
        </w:rPr>
        <w:t>SOWER, Katie</w:t>
      </w:r>
      <w:r>
        <w:rPr>
          <w:rFonts w:ascii="Times New Roman" w:hAnsi="Times New Roman" w:cs="Times New Roman"/>
        </w:rPr>
        <w:tab/>
        <w:t xml:space="preserve">ext. 102 </w:t>
      </w:r>
    </w:p>
    <w:p w:rsidR="00437DDD" w:rsidRDefault="00437DDD">
      <w:pPr>
        <w:pStyle w:val="HTMLBody"/>
        <w:tabs>
          <w:tab w:val="right" w:leader="dot" w:pos="4320"/>
        </w:tabs>
        <w:autoSpaceDE/>
        <w:autoSpaceDN/>
        <w:adjustRightInd/>
        <w:rPr>
          <w:rFonts w:ascii="Times New Roman" w:hAnsi="Times New Roman" w:cs="Times New Roman"/>
        </w:rPr>
      </w:pPr>
      <w:r>
        <w:rPr>
          <w:rFonts w:ascii="Times New Roman" w:hAnsi="Times New Roman" w:cs="Times New Roman"/>
        </w:rPr>
        <w:t>THOMFORDE, Gary, Business Rep.</w:t>
      </w:r>
      <w:r>
        <w:rPr>
          <w:rFonts w:ascii="Times New Roman" w:hAnsi="Times New Roman" w:cs="Times New Roman"/>
        </w:rPr>
        <w:tab/>
        <w:t xml:space="preserve"> ext. 108</w:t>
      </w:r>
    </w:p>
    <w:p w:rsidR="00437DDD" w:rsidRDefault="00437DDD">
      <w:pPr>
        <w:pStyle w:val="HTMLBody"/>
        <w:tabs>
          <w:tab w:val="right" w:leader="dot" w:pos="4320"/>
        </w:tabs>
        <w:autoSpaceDE/>
        <w:autoSpaceDN/>
        <w:adjustRightInd/>
        <w:rPr>
          <w:rFonts w:ascii="Times New Roman" w:hAnsi="Times New Roman" w:cs="Times New Roman"/>
        </w:rPr>
      </w:pPr>
      <w:r>
        <w:rPr>
          <w:rFonts w:ascii="Times New Roman" w:hAnsi="Times New Roman" w:cs="Times New Roman"/>
        </w:rPr>
        <w:t>TIEDT, Elain, Office Mgr.</w:t>
      </w:r>
      <w:r>
        <w:rPr>
          <w:rFonts w:ascii="Times New Roman" w:hAnsi="Times New Roman" w:cs="Times New Roman"/>
        </w:rPr>
        <w:tab/>
        <w:t>ext. 101</w:t>
      </w:r>
    </w:p>
    <w:p w:rsidR="00437DDD" w:rsidRDefault="00437DDD">
      <w:pPr>
        <w:rPr>
          <w:b/>
          <w:bCs/>
          <w:sz w:val="20"/>
          <w:szCs w:val="20"/>
        </w:rPr>
      </w:pPr>
      <w:r>
        <w:rPr>
          <w:b/>
          <w:bCs/>
          <w:sz w:val="20"/>
          <w:szCs w:val="20"/>
        </w:rPr>
        <w:t>E-mail: first name initial last</w:t>
      </w:r>
      <w:r>
        <w:rPr>
          <w:sz w:val="20"/>
          <w:szCs w:val="20"/>
        </w:rPr>
        <w:t xml:space="preserve"> </w:t>
      </w:r>
      <w:r>
        <w:rPr>
          <w:b/>
          <w:bCs/>
          <w:sz w:val="20"/>
          <w:szCs w:val="20"/>
        </w:rPr>
        <w:t>name@ibewlocal949.org</w:t>
      </w:r>
    </w:p>
    <w:p w:rsidR="00437DDD" w:rsidRDefault="00437DDD">
      <w:pPr>
        <w:pStyle w:val="HTMLBody"/>
        <w:autoSpaceDE/>
        <w:autoSpaceDN/>
        <w:adjustRightInd/>
        <w:rPr>
          <w:rFonts w:ascii="Times New Roman" w:hAnsi="Times New Roman" w:cs="Times New Roman"/>
        </w:rPr>
      </w:pPr>
      <w:r>
        <w:rPr>
          <w:rFonts w:ascii="Times New Roman" w:hAnsi="Times New Roman" w:cs="Times New Roman"/>
        </w:rPr>
        <w:t>Example: roakes@ibewlocal949.org</w:t>
      </w:r>
    </w:p>
    <w:p w:rsidR="00437DDD" w:rsidRDefault="00437DDD">
      <w:r>
        <w:rPr>
          <w:noProof/>
        </w:rPr>
        <w:pict>
          <v:line id="Line 37" o:spid="_x0000_s1057" style="position:absolute;z-index:251646976;visibility:visible" from="234pt,128.05pt" to="234pt,4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" stroked="f"/>
        </w:pict>
      </w:r>
      <w:r>
        <w:rPr>
          <w:noProof/>
        </w:rPr>
        <w:pict>
          <v:shape id="Text Box 38" o:spid="_x0000_s1058" type="#_x0000_t202" style="position:absolute;margin-left:9pt;margin-top:38.65pt;width:162pt;height:52.3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" strokeweight="4.5pt">
            <v:stroke dashstyle="1 1" endcap="round"/>
            <v:textbox>
              <w:txbxContent>
                <w:p w:rsidR="00437DDD" w:rsidRDefault="00437DDD">
                  <w:pPr>
                    <w:jc w:val="center"/>
                  </w:pPr>
                  <w:r>
                    <w:t>www.ibewlocal949.org</w:t>
                  </w:r>
                </w:p>
                <w:p w:rsidR="00437DDD" w:rsidRDefault="00437DDD">
                  <w:pPr>
                    <w:jc w:val="center"/>
                    <w:rPr>
                      <w:rFonts w:ascii="Cornerstone" w:hAnsi="Cornerstone" w:cs="Cornerstone"/>
                      <w:sz w:val="20"/>
                      <w:szCs w:val="20"/>
                    </w:rPr>
                  </w:pPr>
                  <w:r>
                    <w:rPr>
                      <w:rFonts w:ascii="Cornerstone" w:hAnsi="Cornerstone" w:cs="Cornerstone"/>
                      <w:sz w:val="20"/>
                      <w:szCs w:val="20"/>
                    </w:rPr>
                    <w:t>keeping in touch with</w:t>
                  </w:r>
                </w:p>
                <w:p w:rsidR="00437DDD" w:rsidRDefault="00437DDD">
                  <w:pPr>
                    <w:jc w:val="center"/>
                    <w:rPr>
                      <w:rFonts w:ascii="Cornerstone" w:hAnsi="Cornerstone" w:cs="Cornerstone"/>
                      <w:sz w:val="20"/>
                      <w:szCs w:val="20"/>
                    </w:rPr>
                  </w:pPr>
                  <w:r>
                    <w:rPr>
                      <w:rFonts w:ascii="Cornerstone" w:hAnsi="Cornerstone" w:cs="Cornerstone"/>
                      <w:sz w:val="20"/>
                      <w:szCs w:val="20"/>
                    </w:rPr>
                    <w:t>our members</w:t>
                  </w:r>
                </w:p>
              </w:txbxContent>
            </v:textbox>
          </v:shape>
        </w:pict>
      </w:r>
      <w:r>
        <w:rPr>
          <w:noProof/>
        </w:rPr>
        <w:pict>
          <v:shape id="Picture 39" o:spid="_x0000_s1059" type="#_x0000_t75" style="position:absolute;margin-left:9pt;margin-top:101.65pt;width:81pt;height:48.5pt;z-index:251643904;visibility:visible">
            <v:imagedata r:id="rId20" o:title=""/>
          </v:shape>
        </w:pict>
      </w:r>
      <w:r>
        <w:t xml:space="preserve">Address change? Call the Hall and the       International or use websites. THANKS! </w:t>
      </w:r>
      <w:r>
        <w:br w:type="column"/>
      </w:r>
    </w:p>
    <w:p w:rsidR="00437DDD" w:rsidRDefault="00437DDD"/>
    <w:p w:rsidR="00437DDD" w:rsidRDefault="00437DDD"/>
    <w:p w:rsidR="00437DDD" w:rsidRDefault="00437DDD"/>
    <w:p w:rsidR="00437DDD" w:rsidRDefault="00437DDD"/>
    <w:p w:rsidR="00437DDD" w:rsidRDefault="00437DDD"/>
    <w:p w:rsidR="00437DDD" w:rsidRDefault="00437DDD"/>
    <w:p w:rsidR="00437DDD" w:rsidRDefault="00437DDD"/>
    <w:p w:rsidR="00437DDD" w:rsidRDefault="00437DDD"/>
    <w:p w:rsidR="00437DDD" w:rsidRDefault="00437DDD"/>
    <w:p w:rsidR="00437DDD" w:rsidRDefault="00437DDD"/>
    <w:p w:rsidR="00437DDD" w:rsidRDefault="00437DDD"/>
    <w:p w:rsidR="00437DDD" w:rsidRDefault="00437DDD"/>
    <w:p w:rsidR="00437DDD" w:rsidRDefault="00437DDD"/>
    <w:p w:rsidR="00437DDD" w:rsidRDefault="00437DDD"/>
    <w:p w:rsidR="00437DDD" w:rsidRDefault="00437DDD">
      <w:pPr>
        <w:pStyle w:val="Heading4"/>
        <w:rPr>
          <w:rFonts w:ascii="Times New Roman" w:hAnsi="Times New Roman" w:cs="Times New Roman"/>
        </w:rPr>
      </w:pPr>
    </w:p>
    <w:p w:rsidR="00437DDD" w:rsidRDefault="00437DDD">
      <w:pPr>
        <w:pStyle w:val="Heading4"/>
        <w:rPr>
          <w:rFonts w:ascii="Times New Roman" w:hAnsi="Times New Roman" w:cs="Times New Roman"/>
        </w:rPr>
      </w:pPr>
      <w:r>
        <w:rPr>
          <w:rFonts w:ascii="Times New Roman" w:hAnsi="Times New Roman" w:cs="Times New Roman"/>
        </w:rPr>
        <w:t>Of interest:</w:t>
      </w:r>
    </w:p>
    <w:p w:rsidR="00437DDD" w:rsidRDefault="00437DDD">
      <w:r>
        <w:t>Local 949 meeting is the third Saturday of each month at the Burnsville Office at 10:00 a.m.</w:t>
      </w:r>
    </w:p>
    <w:p w:rsidR="00437DDD" w:rsidRDefault="00437DDD"/>
    <w:p w:rsidR="00437DDD" w:rsidRDefault="00437DDD">
      <w:pPr>
        <w:pStyle w:val="Heading4"/>
        <w:rPr>
          <w:rFonts w:ascii="Times New Roman" w:hAnsi="Times New Roman" w:cs="Times New Roman"/>
        </w:rPr>
      </w:pPr>
      <w:r>
        <w:rPr>
          <w:rFonts w:ascii="Times New Roman" w:hAnsi="Times New Roman" w:cs="Times New Roman"/>
        </w:rPr>
        <w:t>Find your legislative representatives:</w:t>
      </w:r>
    </w:p>
    <w:p w:rsidR="00437DDD" w:rsidRDefault="00437DDD">
      <w:r>
        <w:t>www.house.gov</w:t>
      </w:r>
    </w:p>
    <w:p w:rsidR="00437DDD" w:rsidRDefault="00437DDD">
      <w:r>
        <w:t>www.senate.gov</w:t>
      </w:r>
    </w:p>
    <w:p w:rsidR="00437DDD" w:rsidRDefault="00437DDD"/>
    <w:p w:rsidR="00437DDD" w:rsidRDefault="00437DDD">
      <w:pPr>
        <w:pStyle w:val="Heading4"/>
        <w:rPr>
          <w:rFonts w:ascii="Times New Roman" w:hAnsi="Times New Roman" w:cs="Times New Roman"/>
        </w:rPr>
      </w:pPr>
      <w:r>
        <w:rPr>
          <w:rFonts w:ascii="Times New Roman" w:hAnsi="Times New Roman" w:cs="Times New Roman"/>
        </w:rPr>
        <w:t>Support Unionism</w:t>
      </w:r>
    </w:p>
    <w:p w:rsidR="00437DDD" w:rsidRDefault="00437DDD">
      <w:r>
        <w:t>www.ibew.org</w:t>
      </w:r>
    </w:p>
    <w:p w:rsidR="00437DDD" w:rsidRDefault="00437DDD">
      <w:pPr>
        <w:rPr>
          <w:i/>
          <w:iCs/>
          <w:sz w:val="20"/>
          <w:szCs w:val="20"/>
        </w:rPr>
      </w:pPr>
      <w:r>
        <w:t xml:space="preserve">www.aflcio.org </w:t>
      </w:r>
    </w:p>
    <w:p w:rsidR="00437DDD" w:rsidRDefault="00437DDD">
      <w:r>
        <w:t>www.shopunionmade.com</w:t>
      </w:r>
    </w:p>
    <w:p w:rsidR="00437DDD" w:rsidRDefault="00437DDD">
      <w:pPr>
        <w:rPr>
          <w:u w:val="single"/>
        </w:rPr>
        <w:sectPr w:rsidR="00437DDD">
          <w:type w:val="continuous"/>
          <w:pgSz w:w="12240" w:h="15840" w:code="1"/>
          <w:pgMar w:top="907" w:right="720" w:bottom="907" w:left="720" w:header="720" w:footer="720" w:gutter="0"/>
          <w:cols w:num="2" w:space="720"/>
          <w:docGrid w:linePitch="360"/>
        </w:sectPr>
      </w:pPr>
    </w:p>
    <w:p w:rsidR="00437DDD" w:rsidRDefault="00437DDD">
      <w:pPr>
        <w:jc w:val="center"/>
      </w:pPr>
    </w:p>
    <w:p w:rsidR="00437DDD" w:rsidRDefault="00437DDD">
      <w:pPr>
        <w:sectPr w:rsidR="00437DDD">
          <w:type w:val="continuous"/>
          <w:pgSz w:w="12240" w:h="15840" w:code="1"/>
          <w:pgMar w:top="907" w:right="720" w:bottom="907" w:left="720" w:header="720" w:footer="720" w:gutter="0"/>
          <w:cols w:num="2" w:space="720"/>
          <w:docGrid w:linePitch="360"/>
        </w:sectPr>
      </w:pPr>
    </w:p>
    <w:p w:rsidR="00437DDD" w:rsidRDefault="00437DDD">
      <w:pPr>
        <w:jc w:val="center"/>
        <w:rPr>
          <w:i/>
          <w:iCs/>
        </w:rPr>
      </w:pPr>
      <w:r>
        <w:rPr>
          <w:i/>
          <w:iCs/>
        </w:rPr>
        <w:t>Comments welcomed at the Burnsville address or cy43@charter.net</w:t>
      </w:r>
    </w:p>
    <w:p w:rsidR="00437DDD" w:rsidRDefault="00437DDD">
      <w:r>
        <w:sym w:font="Wingdings" w:char="F022"/>
      </w:r>
      <w:r>
        <w:t>---------------------------------------------------------------------------------------------------------------------</w:t>
      </w:r>
    </w:p>
    <w:p w:rsidR="00437DDD" w:rsidRDefault="00437DDD">
      <w:pPr>
        <w:sectPr w:rsidR="00437DDD">
          <w:type w:val="continuous"/>
          <w:pgSz w:w="12240" w:h="15840" w:code="1"/>
          <w:pgMar w:top="907" w:right="720" w:bottom="907" w:left="720" w:header="720" w:footer="720" w:gutter="0"/>
          <w:cols w:space="720"/>
          <w:docGrid w:linePitch="360"/>
        </w:sectPr>
      </w:pPr>
    </w:p>
    <w:p w:rsidR="00437DDD" w:rsidRDefault="00437DDD">
      <w:pPr>
        <w:pStyle w:val="Heading1"/>
        <w:rPr>
          <w:rFonts w:ascii="Times New Roman" w:hAnsi="Times New Roman" w:cs="Times New Roman"/>
        </w:rPr>
      </w:pPr>
      <w:r>
        <w:rPr>
          <w:rFonts w:ascii="Times New Roman" w:hAnsi="Times New Roman" w:cs="Times New Roman"/>
        </w:rPr>
        <w:t>Check This Out:</w:t>
      </w:r>
    </w:p>
    <w:p w:rsidR="00437DDD" w:rsidRDefault="00437DDD"/>
    <w:p w:rsidR="00437DDD" w:rsidRDefault="00437DDD" w:rsidP="00A137A9">
      <w:pPr>
        <w:pStyle w:val="NoSpacing"/>
        <w:ind w:firstLine="270"/>
        <w:rPr>
          <w:rFonts w:ascii="Times New Roman" w:hAnsi="Times New Roman" w:cs="Times New Roman"/>
        </w:rPr>
      </w:pPr>
      <w:r w:rsidRPr="00916B0C">
        <w:rPr>
          <w:rFonts w:ascii="Times New Roman" w:hAnsi="Times New Roman" w:cs="Times New Roman"/>
        </w:rPr>
        <w:t>Do you shop at a wholesale box store like Sam’s Club?</w:t>
      </w:r>
    </w:p>
    <w:p w:rsidR="00437DDD" w:rsidRPr="00916B0C" w:rsidRDefault="00437DDD" w:rsidP="00A137A9">
      <w:pPr>
        <w:pStyle w:val="NoSpacing"/>
        <w:ind w:firstLine="270"/>
        <w:rPr>
          <w:rFonts w:ascii="Times New Roman" w:hAnsi="Times New Roman" w:cs="Times New Roman"/>
        </w:rPr>
      </w:pPr>
      <w:r w:rsidRPr="00916B0C">
        <w:rPr>
          <w:rFonts w:ascii="Times New Roman" w:hAnsi="Times New Roman" w:cs="Times New Roman"/>
        </w:rPr>
        <w:t xml:space="preserve">Check out shopping at </w:t>
      </w:r>
      <w:r w:rsidRPr="00916B0C">
        <w:rPr>
          <w:rFonts w:ascii="Times New Roman" w:hAnsi="Times New Roman" w:cs="Times New Roman"/>
          <w:b/>
        </w:rPr>
        <w:t>Costco</w:t>
      </w:r>
      <w:r w:rsidRPr="00916B0C">
        <w:rPr>
          <w:rFonts w:ascii="Times New Roman" w:hAnsi="Times New Roman" w:cs="Times New Roman"/>
        </w:rPr>
        <w:t xml:space="preserve">.  Though only about 18% of Costco’s total workforce is unionized, union representation creates a ripple effect and helps determine labor standards in all stores.  Not only do they pay their employees more, the benefits are very good.  </w:t>
      </w:r>
    </w:p>
    <w:p w:rsidR="00437DDD" w:rsidRPr="00916B0C" w:rsidRDefault="00437DDD" w:rsidP="00584C29">
      <w:pPr>
        <w:pStyle w:val="NoSpacing"/>
        <w:ind w:firstLine="270"/>
        <w:rPr>
          <w:rFonts w:ascii="Times New Roman" w:hAnsi="Times New Roman" w:cs="Times New Roman"/>
        </w:rPr>
      </w:pPr>
      <w:r w:rsidRPr="00916B0C">
        <w:rPr>
          <w:rFonts w:ascii="Times New Roman" w:hAnsi="Times New Roman" w:cs="Times New Roman"/>
        </w:rPr>
        <w:t>Interestingly, their  CEO  only takes 10 times the pay of his typical employee, compared to the guy at Wal-Mart who takes home 531 times the pay of a typical employee (duh, that’s $350,000 vs. $5.3 million). While you’re there, look for products Made in America.</w:t>
      </w:r>
    </w:p>
    <w:p w:rsidR="00437DDD" w:rsidRDefault="00437DDD" w:rsidP="00584C29">
      <w:pPr>
        <w:pStyle w:val="NoSpacing"/>
      </w:pPr>
    </w:p>
    <w:p w:rsidR="00437DDD" w:rsidRDefault="00437DDD">
      <w:pPr>
        <w:pStyle w:val="NoSpacing"/>
      </w:pPr>
      <w:r>
        <w:rPr>
          <w:noProof/>
        </w:rPr>
        <w:pict>
          <v:shape id="Picture 22" o:spid="_x0000_s1060" type="#_x0000_t75" style="position:absolute;margin-left:23.25pt;margin-top:-.4pt;width:147.75pt;height:92.75pt;z-index:-251654144;visibility:visible" wrapcoords="-110 0 -110 21426 21600 21426 21600 0 -110 0">
            <v:imagedata r:id="rId21" o:title=""/>
            <w10:wrap type="through"/>
          </v:shape>
        </w:pict>
      </w:r>
    </w:p>
    <w:p w:rsidR="00437DDD" w:rsidRDefault="00437DDD" w:rsidP="004B15F5"/>
    <w:p w:rsidR="00437DDD" w:rsidRDefault="00437DDD"/>
    <w:p w:rsidR="00437DDD" w:rsidRDefault="00437DDD" w:rsidP="00003EB0"/>
    <w:p w:rsidR="00437DDD" w:rsidRDefault="00437DDD" w:rsidP="00A137A9">
      <w:pPr>
        <w:rPr>
          <w:sz w:val="36"/>
          <w:szCs w:val="36"/>
        </w:rPr>
      </w:pPr>
      <w:r>
        <w:rPr>
          <w:sz w:val="36"/>
          <w:szCs w:val="36"/>
        </w:rPr>
        <w:t>From our History:</w:t>
      </w:r>
    </w:p>
    <w:p w:rsidR="00437DDD" w:rsidRDefault="00437DDD" w:rsidP="00A137A9">
      <w:pPr>
        <w:ind w:firstLine="360"/>
      </w:pPr>
    </w:p>
    <w:p w:rsidR="00437DDD" w:rsidRDefault="00437DDD" w:rsidP="00A137A9">
      <w:pPr>
        <w:pStyle w:val="NoSpacing"/>
        <w:ind w:firstLine="360"/>
        <w:rPr>
          <w:rFonts w:ascii="Times New Roman" w:hAnsi="Times New Roman" w:cs="Times New Roman"/>
          <w:sz w:val="24"/>
          <w:szCs w:val="24"/>
        </w:rPr>
      </w:pPr>
      <w:r>
        <w:rPr>
          <w:rFonts w:ascii="Times New Roman" w:hAnsi="Times New Roman" w:cs="Times New Roman"/>
          <w:sz w:val="24"/>
          <w:szCs w:val="24"/>
        </w:rPr>
        <w:t>The right to strike is an essential part of collective bargaining in our democratic society.  Without the real possibility of a strike, there is little incentive for management to negotiate a fair settlement with labor.</w:t>
      </w:r>
    </w:p>
    <w:p w:rsidR="00437DDD" w:rsidRPr="000F18EE" w:rsidRDefault="00437DDD" w:rsidP="00A137A9">
      <w:pPr>
        <w:pStyle w:val="NoSpacing"/>
        <w:ind w:firstLine="360"/>
        <w:jc w:val="right"/>
        <w:rPr>
          <w:rFonts w:ascii="Times New Roman" w:hAnsi="Times New Roman" w:cs="Times New Roman"/>
          <w:sz w:val="24"/>
          <w:szCs w:val="24"/>
        </w:rPr>
      </w:pPr>
      <w:r>
        <w:rPr>
          <w:rFonts w:ascii="Times New Roman" w:hAnsi="Times New Roman" w:cs="Times New Roman"/>
          <w:sz w:val="24"/>
          <w:szCs w:val="24"/>
        </w:rPr>
        <w:t>Coretta Scott King</w:t>
      </w:r>
    </w:p>
    <w:p w:rsidR="00437DDD" w:rsidRDefault="00437DDD" w:rsidP="00A137A9">
      <w:pPr>
        <w:jc w:val="right"/>
      </w:pPr>
    </w:p>
    <w:p w:rsidR="00437DDD" w:rsidRDefault="00437DDD" w:rsidP="00A137A9">
      <w:pPr>
        <w:jc w:val="right"/>
      </w:pPr>
    </w:p>
    <w:p w:rsidR="00437DDD" w:rsidRDefault="00437DDD" w:rsidP="00A137A9">
      <w:pPr>
        <w:ind w:firstLine="360"/>
      </w:pPr>
      <w:r>
        <w:t xml:space="preserve">I come from a very dirty business. The enemy was the </w:t>
      </w:r>
      <w:r w:rsidRPr="00FF2D07">
        <w:rPr>
          <w:i/>
        </w:rPr>
        <w:t>collective spirit</w:t>
      </w:r>
      <w:r>
        <w:t>.  I got hold of that spirit while it was still a seedling.  I poisoned it, choked it, bludgeoned it if I had to, anything to be sure it would never blossom into a united work force.</w:t>
      </w:r>
    </w:p>
    <w:p w:rsidR="00437DDD" w:rsidRDefault="00437DDD" w:rsidP="00A137A9">
      <w:pPr>
        <w:ind w:firstLine="360"/>
        <w:jc w:val="right"/>
      </w:pPr>
      <w:r>
        <w:t>Martin J. Levitt,</w:t>
      </w:r>
    </w:p>
    <w:p w:rsidR="00437DDD" w:rsidRDefault="00437DDD" w:rsidP="00A137A9">
      <w:pPr>
        <w:ind w:firstLine="360"/>
        <w:jc w:val="right"/>
      </w:pPr>
      <w:r>
        <w:t>Professional union buster</w:t>
      </w:r>
    </w:p>
    <w:p w:rsidR="00437DDD" w:rsidRDefault="00437DDD" w:rsidP="00A137A9">
      <w:r>
        <w:br w:type="column"/>
      </w:r>
    </w:p>
    <w:p w:rsidR="00437DDD" w:rsidRDefault="00437DDD" w:rsidP="0003134D">
      <w:pPr>
        <w:jc w:val="right"/>
      </w:pPr>
    </w:p>
    <w:p w:rsidR="00437DDD" w:rsidRDefault="00437DDD" w:rsidP="0003134D">
      <w:pP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22.6pt;margin-top:.45pt;width:117pt;height:63.05pt;rotation:23594641fd;z-index:251639808" o:allowincell="f" fillcolor="black">
            <v:shadow color="#868686"/>
            <v:textpath style="font-family:&quot;Verdana&quot;;font-size:10pt;v-text-kern:t" trim="t" fitpath="t" string="IBEW Local 949&#10;12908 Nicollet Ave S.&#10;Burnsville, MN 55337-3598&#10;"/>
          </v:shape>
        </w:pict>
      </w:r>
    </w:p>
    <w:p w:rsidR="00437DDD" w:rsidRDefault="00437DDD" w:rsidP="0003134D">
      <w:pPr>
        <w:jc w:val="right"/>
      </w:pPr>
    </w:p>
    <w:p w:rsidR="00437DDD" w:rsidRDefault="00437DDD" w:rsidP="0003134D">
      <w:pPr>
        <w:jc w:val="right"/>
      </w:pPr>
    </w:p>
    <w:p w:rsidR="00437DDD" w:rsidRDefault="00437DDD" w:rsidP="0003134D">
      <w:pPr>
        <w:jc w:val="right"/>
      </w:pPr>
    </w:p>
    <w:p w:rsidR="00437DDD" w:rsidRDefault="00437DDD"/>
    <w:p w:rsidR="00437DDD" w:rsidRDefault="00437DDD"/>
    <w:p w:rsidR="00437DDD" w:rsidRDefault="00437DDD"/>
    <w:p w:rsidR="00437DDD" w:rsidRDefault="00437DDD">
      <w:pPr>
        <w:jc w:val="right"/>
      </w:pPr>
    </w:p>
    <w:p w:rsidR="00437DDD" w:rsidRDefault="00437DDD">
      <w:pPr>
        <w:jc w:val="right"/>
      </w:pPr>
      <w:r>
        <w:rPr>
          <w:noProof/>
        </w:rPr>
        <w:pict>
          <v:shape id="Text Box 42" o:spid="_x0000_s1062" type="#_x0000_t202" style="position:absolute;left:0;text-align:left;margin-left:-4in;margin-top:65.75pt;width:117pt;height:4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">
            <v:textbox>
              <w:txbxContent>
                <w:p w:rsidR="00437DDD" w:rsidRDefault="00437DDD">
                  <w:pPr>
                    <w:rPr>
                      <w:sz w:val="20"/>
                      <w:szCs w:val="20"/>
                    </w:rPr>
                  </w:pPr>
                  <w:r>
                    <w:rPr>
                      <w:sz w:val="20"/>
                      <w:szCs w:val="20"/>
                    </w:rPr>
                    <w:t>Note: No Fall issue of the newsletter was printed.</w:t>
                  </w:r>
                </w:p>
              </w:txbxContent>
            </v:textbox>
          </v:shape>
        </w:pict>
      </w:r>
    </w:p>
    <w:p w:rsidR="00437DDD" w:rsidRDefault="00437DDD"/>
    <w:p w:rsidR="00437DDD" w:rsidRDefault="00437DDD">
      <w:r>
        <w:rPr>
          <w:noProof/>
        </w:rPr>
        <w:pict>
          <v:shape id="Picture 49" o:spid="_x0000_i1025" type="#_x0000_t75" style="width:194.4pt;height:141.6pt;visibility:visible">
            <v:imagedata r:id="rId22" o:title=""/>
          </v:shape>
        </w:pict>
      </w:r>
    </w:p>
    <w:p w:rsidR="00437DDD" w:rsidRDefault="00437DDD"/>
    <w:p w:rsidR="00437DDD" w:rsidRDefault="00437DDD"/>
    <w:p w:rsidR="00437DDD" w:rsidRDefault="00437DDD"/>
    <w:p w:rsidR="00437DDD" w:rsidRDefault="00437DDD"/>
    <w:p w:rsidR="00437DDD" w:rsidRDefault="00437DDD">
      <w:r>
        <w:rPr>
          <w:noProof/>
        </w:rPr>
        <w:pict>
          <v:shape id="Text Box 43" o:spid="_x0000_s1063" type="#_x0000_t202" style="position:absolute;margin-left:149.1pt;margin-top:-25.85pt;width:99pt;height:54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" o:allowincell="f">
            <v:textbox>
              <w:txbxContent>
                <w:p w:rsidR="00437DDD" w:rsidRDefault="00437DDD">
                  <w:pPr>
                    <w:jc w:val="center"/>
                    <w:rPr>
                      <w:rFonts w:ascii="Arial" w:hAnsi="Arial" w:cs="Arial"/>
                      <w:sz w:val="20"/>
                      <w:szCs w:val="20"/>
                    </w:rPr>
                  </w:pPr>
                  <w:r>
                    <w:rPr>
                      <w:rFonts w:ascii="Arial" w:hAnsi="Arial" w:cs="Arial"/>
                      <w:sz w:val="20"/>
                      <w:szCs w:val="20"/>
                    </w:rPr>
                    <w:t>Non-Profit Org.</w:t>
                  </w:r>
                </w:p>
                <w:p w:rsidR="00437DDD" w:rsidRDefault="00437DDD">
                  <w:pPr>
                    <w:jc w:val="center"/>
                    <w:rPr>
                      <w:rFonts w:ascii="Arial" w:hAnsi="Arial" w:cs="Arial"/>
                      <w:sz w:val="20"/>
                      <w:szCs w:val="20"/>
                    </w:rPr>
                  </w:pPr>
                  <w:r>
                    <w:rPr>
                      <w:rFonts w:ascii="Arial" w:hAnsi="Arial" w:cs="Arial"/>
                      <w:sz w:val="20"/>
                      <w:szCs w:val="20"/>
                    </w:rPr>
                    <w:t>U.S. Postage Paid</w:t>
                  </w:r>
                </w:p>
                <w:p w:rsidR="00437DDD" w:rsidRDefault="00437DDD">
                  <w:pPr>
                    <w:jc w:val="center"/>
                    <w:rPr>
                      <w:rFonts w:ascii="Arial" w:hAnsi="Arial" w:cs="Arial"/>
                      <w:sz w:val="20"/>
                      <w:szCs w:val="20"/>
                    </w:rPr>
                  </w:pPr>
                  <w:r>
                    <w:rPr>
                      <w:rFonts w:ascii="Arial" w:hAnsi="Arial" w:cs="Arial"/>
                      <w:sz w:val="20"/>
                      <w:szCs w:val="20"/>
                    </w:rPr>
                    <w:t>Burnsville MN</w:t>
                  </w:r>
                </w:p>
                <w:p w:rsidR="00437DDD" w:rsidRDefault="00437DDD">
                  <w:pPr>
                    <w:jc w:val="center"/>
                    <w:rPr>
                      <w:rFonts w:ascii="Arial" w:hAnsi="Arial" w:cs="Arial"/>
                      <w:sz w:val="20"/>
                      <w:szCs w:val="20"/>
                    </w:rPr>
                  </w:pPr>
                  <w:r>
                    <w:rPr>
                      <w:rFonts w:ascii="Arial" w:hAnsi="Arial" w:cs="Arial"/>
                      <w:sz w:val="20"/>
                      <w:szCs w:val="20"/>
                    </w:rPr>
                    <w:t>Permit No. 202</w:t>
                  </w:r>
                </w:p>
              </w:txbxContent>
            </v:textbox>
          </v:shape>
        </w:pict>
      </w:r>
    </w:p>
    <w:p w:rsidR="00437DDD" w:rsidRDefault="00437DDD"/>
    <w:p w:rsidR="00437DDD" w:rsidRDefault="00437DDD"/>
    <w:p w:rsidR="00437DDD" w:rsidRDefault="00437DDD"/>
    <w:p w:rsidR="00437DDD" w:rsidRDefault="00437DDD"/>
    <w:p w:rsidR="00437DDD" w:rsidRDefault="00437DDD"/>
    <w:p w:rsidR="00437DDD" w:rsidRDefault="00437DDD"/>
    <w:p w:rsidR="00437DDD" w:rsidRDefault="00437DDD">
      <w:pPr>
        <w:rPr>
          <w:b/>
          <w:bCs/>
        </w:rPr>
        <w:sectPr w:rsidR="00437DDD">
          <w:type w:val="continuous"/>
          <w:pgSz w:w="12240" w:h="15840" w:code="1"/>
          <w:pgMar w:top="907" w:right="720" w:bottom="907" w:left="720" w:header="720" w:footer="720" w:gutter="0"/>
          <w:cols w:num="2" w:space="720"/>
          <w:docGrid w:linePitch="360"/>
        </w:sectPr>
      </w:pPr>
    </w:p>
    <w:p w:rsidR="00437DDD" w:rsidRDefault="00437DDD"/>
    <w:p w:rsidR="00437DDD" w:rsidRDefault="00437DDD"/>
    <w:p w:rsidR="00437DDD" w:rsidRDefault="00437DDD"/>
    <w:p w:rsidR="00437DDD" w:rsidRDefault="00437DDD"/>
    <w:p w:rsidR="00437DDD" w:rsidRDefault="00437DDD"/>
    <w:p w:rsidR="00437DDD" w:rsidRDefault="00437DDD">
      <w:r>
        <w:t>******************************************************************************************</w:t>
      </w:r>
    </w:p>
    <w:p w:rsidR="00437DDD" w:rsidRDefault="00437DDD"/>
    <w:p w:rsidR="00437DDD" w:rsidRDefault="00437DDD">
      <w:r>
        <w:rPr>
          <w:noProof/>
        </w:rPr>
        <w:pict>
          <v:shape id="Picture 8" o:spid="_x0000_s1064" type="#_x0000_t75" style="position:absolute;margin-left:394.5pt;margin-top:10.5pt;width:149.75pt;height:225.35pt;z-index:-251664384;visibility:visible" wrapcoords="-108 0 -108 21528 21600 21528 21600 0 -108 0">
            <v:imagedata r:id="rId23" o:title=""/>
            <w10:wrap type="tight"/>
          </v:shape>
        </w:pict>
      </w:r>
    </w:p>
    <w:p w:rsidR="00437DDD" w:rsidRDefault="00437DDD" w:rsidP="00BA59BA">
      <w:pPr>
        <w:ind w:firstLine="270"/>
        <w:rPr>
          <w:rStyle w:val="Heading2Char"/>
        </w:rPr>
      </w:pPr>
    </w:p>
    <w:p w:rsidR="00437DDD" w:rsidRDefault="00437DDD" w:rsidP="00C53FE8">
      <w:pPr>
        <w:ind w:firstLine="270"/>
        <w:rPr>
          <w:rStyle w:val="Heading2Char"/>
          <w:rFonts w:ascii="Verdana" w:hAnsi="Verdana"/>
          <w:i w:val="0"/>
          <w:sz w:val="36"/>
          <w:szCs w:val="36"/>
        </w:rPr>
      </w:pPr>
      <w:r w:rsidRPr="00C53FE8">
        <w:rPr>
          <w:rStyle w:val="Heading2Char"/>
          <w:rFonts w:ascii="Verdana" w:hAnsi="Verdana"/>
          <w:i w:val="0"/>
          <w:sz w:val="36"/>
          <w:szCs w:val="36"/>
        </w:rPr>
        <w:t>52 Chances to Win</w:t>
      </w:r>
    </w:p>
    <w:p w:rsidR="00437DDD" w:rsidRPr="00C53FE8" w:rsidRDefault="00437DDD" w:rsidP="00C53FE8">
      <w:pPr>
        <w:ind w:firstLine="270"/>
        <w:rPr>
          <w:rFonts w:ascii="Verdana" w:hAnsi="Verdana"/>
          <w:i/>
          <w:sz w:val="36"/>
          <w:szCs w:val="36"/>
        </w:rPr>
      </w:pPr>
      <w:r w:rsidRPr="00C53FE8">
        <w:rPr>
          <w:rFonts w:ascii="Verdana" w:hAnsi="Verdana"/>
          <w:i/>
          <w:sz w:val="36"/>
          <w:szCs w:val="36"/>
        </w:rPr>
        <w:t xml:space="preserve"> </w:t>
      </w:r>
    </w:p>
    <w:p w:rsidR="00437DDD" w:rsidRDefault="00437DDD" w:rsidP="00C53FE8">
      <w:pPr>
        <w:ind w:firstLine="270"/>
      </w:pPr>
      <w:r w:rsidRPr="00C53FE8">
        <w:rPr>
          <w:b/>
        </w:rPr>
        <w:t>Purchase of the</w:t>
      </w:r>
      <w:r w:rsidRPr="00BA59BA">
        <w:rPr>
          <w:b/>
        </w:rPr>
        <w:t xml:space="preserve"> </w:t>
      </w:r>
      <w:r w:rsidRPr="00C53FE8">
        <w:rPr>
          <w:b/>
        </w:rPr>
        <w:t>Union Sportsman Alliance’s (USA) 2014 Gun-A-Week</w:t>
      </w:r>
      <w:r>
        <w:t xml:space="preserve"> calendar, b</w:t>
      </w:r>
      <w:r w:rsidRPr="00BA59BA">
        <w:t xml:space="preserve">rings </w:t>
      </w:r>
      <w:r>
        <w:t xml:space="preserve">a chance each week </w:t>
      </w:r>
      <w:r w:rsidRPr="00BA59BA">
        <w:t>to win a high-quality shotgun, rifle or handgun</w:t>
      </w:r>
      <w:r>
        <w:t>, including Remington firearms which are proudly made by members of Mine Workers Local 717.</w:t>
      </w:r>
    </w:p>
    <w:p w:rsidR="00437DDD" w:rsidRDefault="00437DDD" w:rsidP="00C53FE8">
      <w:pPr>
        <w:ind w:firstLine="270"/>
      </w:pPr>
      <w:r w:rsidRPr="00BA59BA">
        <w:t>That's 52 ch</w:t>
      </w:r>
      <w:r>
        <w:t>ances to win a gun for just $30</w:t>
      </w:r>
      <w:r w:rsidRPr="00BA59BA">
        <w:t xml:space="preserve"> and your contribution helps support the USA's conservation efforts. </w:t>
      </w:r>
      <w:r>
        <w:t xml:space="preserve">The calendar features great photos of union members and their families in the great outdoors.  This just may be the best Christmas present for someone in your family or for a friend.  </w:t>
      </w:r>
    </w:p>
    <w:p w:rsidR="00437DDD" w:rsidRPr="00BA59BA" w:rsidRDefault="00437DDD" w:rsidP="00C53FE8">
      <w:pPr>
        <w:ind w:firstLine="270"/>
      </w:pPr>
      <w:r>
        <w:rPr>
          <w:noProof/>
        </w:rPr>
        <w:pict>
          <v:shape id="Picture 9" o:spid="_x0000_s1065" type="#_x0000_t75" style="position:absolute;left:0;text-align:left;margin-left:158.2pt;margin-top:24.4pt;width:114.75pt;height:114.75pt;z-index:-251659264;visibility:visible" wrapcoords="9459 0 7906 141 3953 1835 3812 2400 1835 4518 706 6776 141 9035 0 11294 565 13553 1553 15812 3388 18353 6635 20329 9035 20894 9459 20894 11859 20894 12282 20894 14682 20329 17929 18353 19906 15812 20753 13553 21318 11294 21176 9035 20612 6776 19482 4518 17506 2400 17506 1835 13412 141 11859 0 9459 0">
            <v:imagedata r:id="rId24" o:title="" grayscale="t"/>
            <w10:wrap type="tight"/>
          </v:shape>
        </w:pict>
      </w:r>
      <w:r>
        <w:t xml:space="preserve">To order, visit www.unionsportsmen.org and click on </w:t>
      </w:r>
      <w:r w:rsidRPr="00BA59BA">
        <w:rPr>
          <w:i/>
        </w:rPr>
        <w:t>calendars</w:t>
      </w:r>
      <w:r>
        <w:t xml:space="preserve"> in the top right-hand corner.</w:t>
      </w:r>
    </w:p>
    <w:sectPr w:rsidR="00437DDD" w:rsidRPr="00BA59BA" w:rsidSect="004B15F5">
      <w:type w:val="continuous"/>
      <w:pgSz w:w="12240" w:h="15840" w:code="1"/>
      <w:pgMar w:top="907" w:right="720" w:bottom="907"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altName w:val="Nyala"/>
    <w:panose1 w:val="00000000000000000000"/>
    <w:charset w:val="00"/>
    <w:family w:val="swiss"/>
    <w:notTrueType/>
    <w:pitch w:val="variable"/>
    <w:sig w:usb0="00000003" w:usb1="00000000" w:usb2="00000000" w:usb3="00000000" w:csb0="00000001" w:csb1="00000000"/>
  </w:font>
  <w:font w:name="Cornerstone">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8569072"/>
    <w:lvl w:ilvl="0">
      <w:start w:val="1"/>
      <w:numFmt w:val="decimal"/>
      <w:lvlText w:val="%1."/>
      <w:lvlJc w:val="left"/>
      <w:pPr>
        <w:tabs>
          <w:tab w:val="num" w:pos="1800"/>
        </w:tabs>
        <w:ind w:left="1800" w:hanging="360"/>
      </w:pPr>
      <w:rPr>
        <w:rFonts w:ascii="Times New Roman" w:hAnsi="Times New Roman" w:cs="Times New Roman"/>
      </w:rPr>
    </w:lvl>
  </w:abstractNum>
  <w:abstractNum w:abstractNumId="1">
    <w:nsid w:val="FFFFFF7D"/>
    <w:multiLevelType w:val="singleLevel"/>
    <w:tmpl w:val="615A4C1A"/>
    <w:lvl w:ilvl="0">
      <w:start w:val="1"/>
      <w:numFmt w:val="decimal"/>
      <w:lvlText w:val="%1."/>
      <w:lvlJc w:val="left"/>
      <w:pPr>
        <w:tabs>
          <w:tab w:val="num" w:pos="1440"/>
        </w:tabs>
        <w:ind w:left="1440" w:hanging="360"/>
      </w:pPr>
      <w:rPr>
        <w:rFonts w:ascii="Times New Roman" w:hAnsi="Times New Roman" w:cs="Times New Roman"/>
      </w:rPr>
    </w:lvl>
  </w:abstractNum>
  <w:abstractNum w:abstractNumId="2">
    <w:nsid w:val="FFFFFF7E"/>
    <w:multiLevelType w:val="singleLevel"/>
    <w:tmpl w:val="CBB8D808"/>
    <w:lvl w:ilvl="0">
      <w:start w:val="1"/>
      <w:numFmt w:val="decimal"/>
      <w:lvlText w:val="%1."/>
      <w:lvlJc w:val="left"/>
      <w:pPr>
        <w:tabs>
          <w:tab w:val="num" w:pos="1080"/>
        </w:tabs>
        <w:ind w:left="1080" w:hanging="360"/>
      </w:pPr>
      <w:rPr>
        <w:rFonts w:ascii="Times New Roman" w:hAnsi="Times New Roman" w:cs="Times New Roman"/>
      </w:rPr>
    </w:lvl>
  </w:abstractNum>
  <w:abstractNum w:abstractNumId="3">
    <w:nsid w:val="FFFFFF7F"/>
    <w:multiLevelType w:val="singleLevel"/>
    <w:tmpl w:val="9B00CAAE"/>
    <w:lvl w:ilvl="0">
      <w:start w:val="1"/>
      <w:numFmt w:val="decimal"/>
      <w:lvlText w:val="%1."/>
      <w:lvlJc w:val="left"/>
      <w:pPr>
        <w:tabs>
          <w:tab w:val="num" w:pos="720"/>
        </w:tabs>
        <w:ind w:left="720" w:hanging="360"/>
      </w:pPr>
      <w:rPr>
        <w:rFonts w:ascii="Times New Roman" w:hAnsi="Times New Roman" w:cs="Times New Roman"/>
      </w:rPr>
    </w:lvl>
  </w:abstractNum>
  <w:abstractNum w:abstractNumId="4">
    <w:nsid w:val="FFFFFF80"/>
    <w:multiLevelType w:val="singleLevel"/>
    <w:tmpl w:val="86B078C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27A0DF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56E2F8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4A0835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9988CE8"/>
    <w:lvl w:ilvl="0">
      <w:start w:val="1"/>
      <w:numFmt w:val="decimal"/>
      <w:lvlText w:val="%1."/>
      <w:lvlJc w:val="left"/>
      <w:pPr>
        <w:tabs>
          <w:tab w:val="num" w:pos="360"/>
        </w:tabs>
        <w:ind w:left="360" w:hanging="360"/>
      </w:pPr>
      <w:rPr>
        <w:rFonts w:ascii="Times New Roman" w:hAnsi="Times New Roman" w:cs="Times New Roman"/>
      </w:rPr>
    </w:lvl>
  </w:abstractNum>
  <w:abstractNum w:abstractNumId="9">
    <w:nsid w:val="FFFFFF89"/>
    <w:multiLevelType w:val="singleLevel"/>
    <w:tmpl w:val="A7E2F9A2"/>
    <w:lvl w:ilvl="0">
      <w:start w:val="1"/>
      <w:numFmt w:val="bullet"/>
      <w:lvlText w:val=""/>
      <w:lvlJc w:val="left"/>
      <w:pPr>
        <w:tabs>
          <w:tab w:val="num" w:pos="360"/>
        </w:tabs>
        <w:ind w:left="360" w:hanging="360"/>
      </w:pPr>
      <w:rPr>
        <w:rFonts w:ascii="Symbol" w:hAnsi="Symbol" w:hint="default"/>
      </w:rPr>
    </w:lvl>
  </w:abstractNum>
  <w:abstractNum w:abstractNumId="10">
    <w:nsid w:val="02F10C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0E673939"/>
    <w:multiLevelType w:val="hybridMultilevel"/>
    <w:tmpl w:val="E2E61AD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nsid w:val="10082378"/>
    <w:multiLevelType w:val="hybridMultilevel"/>
    <w:tmpl w:val="B94639C4"/>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nsid w:val="1A5A3183"/>
    <w:multiLevelType w:val="hybridMultilevel"/>
    <w:tmpl w:val="F5DA3240"/>
    <w:lvl w:ilvl="0" w:tplc="0409000F">
      <w:start w:val="3"/>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4">
    <w:nsid w:val="200B7B24"/>
    <w:multiLevelType w:val="hybridMultilevel"/>
    <w:tmpl w:val="CEECCDEA"/>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nsid w:val="22D32B67"/>
    <w:multiLevelType w:val="hybridMultilevel"/>
    <w:tmpl w:val="80804C1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nsid w:val="24755F44"/>
    <w:multiLevelType w:val="hybridMultilevel"/>
    <w:tmpl w:val="EDD6DA9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nsid w:val="26221294"/>
    <w:multiLevelType w:val="hybridMultilevel"/>
    <w:tmpl w:val="C26E6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D7A6478"/>
    <w:multiLevelType w:val="hybridMultilevel"/>
    <w:tmpl w:val="2CD4202C"/>
    <w:lvl w:ilvl="0" w:tplc="BE5EB696">
      <w:start w:val="20"/>
      <w:numFmt w:val="bullet"/>
      <w:lvlText w:val=""/>
      <w:lvlJc w:val="left"/>
      <w:pPr>
        <w:tabs>
          <w:tab w:val="num" w:pos="1080"/>
        </w:tabs>
        <w:ind w:left="108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nsid w:val="302B1584"/>
    <w:multiLevelType w:val="hybridMultilevel"/>
    <w:tmpl w:val="0818F3B2"/>
    <w:lvl w:ilvl="0" w:tplc="0409000F">
      <w:start w:val="4"/>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0">
    <w:nsid w:val="35151B73"/>
    <w:multiLevelType w:val="hybridMultilevel"/>
    <w:tmpl w:val="5F42E28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nsid w:val="38C362E7"/>
    <w:multiLevelType w:val="hybridMultilevel"/>
    <w:tmpl w:val="153ACE8A"/>
    <w:lvl w:ilvl="0" w:tplc="04090015">
      <w:start w:val="1"/>
      <w:numFmt w:val="upp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2">
    <w:nsid w:val="39E12F56"/>
    <w:multiLevelType w:val="hybridMultilevel"/>
    <w:tmpl w:val="4EE29B4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nsid w:val="3C21069B"/>
    <w:multiLevelType w:val="hybridMultilevel"/>
    <w:tmpl w:val="12D6D9E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419536D8"/>
    <w:multiLevelType w:val="hybridMultilevel"/>
    <w:tmpl w:val="8E2CC60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nsid w:val="44066A44"/>
    <w:multiLevelType w:val="hybridMultilevel"/>
    <w:tmpl w:val="0270025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nsid w:val="44762EEF"/>
    <w:multiLevelType w:val="hybridMultilevel"/>
    <w:tmpl w:val="96604DD2"/>
    <w:lvl w:ilvl="0" w:tplc="FFFFFFFF">
      <w:start w:val="1"/>
      <w:numFmt w:val="bullet"/>
      <w:lvlText w:val=""/>
      <w:lvlJc w:val="left"/>
      <w:pPr>
        <w:tabs>
          <w:tab w:val="num" w:pos="783"/>
        </w:tabs>
        <w:ind w:left="783" w:hanging="360"/>
      </w:pPr>
      <w:rPr>
        <w:rFonts w:ascii="Symbol" w:hAnsi="Symbol" w:hint="default"/>
      </w:rPr>
    </w:lvl>
    <w:lvl w:ilvl="1" w:tplc="FFFFFFFF">
      <w:start w:val="1"/>
      <w:numFmt w:val="bullet"/>
      <w:lvlText w:val="o"/>
      <w:lvlJc w:val="left"/>
      <w:pPr>
        <w:tabs>
          <w:tab w:val="num" w:pos="1503"/>
        </w:tabs>
        <w:ind w:left="1503" w:hanging="360"/>
      </w:pPr>
      <w:rPr>
        <w:rFonts w:ascii="Courier New" w:hAnsi="Courier New" w:hint="default"/>
      </w:rPr>
    </w:lvl>
    <w:lvl w:ilvl="2" w:tplc="FFFFFFFF">
      <w:start w:val="1"/>
      <w:numFmt w:val="bullet"/>
      <w:lvlText w:val=""/>
      <w:lvlJc w:val="left"/>
      <w:pPr>
        <w:tabs>
          <w:tab w:val="num" w:pos="2223"/>
        </w:tabs>
        <w:ind w:left="2223" w:hanging="360"/>
      </w:pPr>
      <w:rPr>
        <w:rFonts w:ascii="Wingdings" w:hAnsi="Wingdings" w:hint="default"/>
      </w:rPr>
    </w:lvl>
    <w:lvl w:ilvl="3" w:tplc="FFFFFFFF">
      <w:start w:val="1"/>
      <w:numFmt w:val="bullet"/>
      <w:lvlText w:val=""/>
      <w:lvlJc w:val="left"/>
      <w:pPr>
        <w:tabs>
          <w:tab w:val="num" w:pos="2943"/>
        </w:tabs>
        <w:ind w:left="2943" w:hanging="360"/>
      </w:pPr>
      <w:rPr>
        <w:rFonts w:ascii="Symbol" w:hAnsi="Symbol" w:hint="default"/>
      </w:rPr>
    </w:lvl>
    <w:lvl w:ilvl="4" w:tplc="FFFFFFFF">
      <w:start w:val="1"/>
      <w:numFmt w:val="bullet"/>
      <w:lvlText w:val="o"/>
      <w:lvlJc w:val="left"/>
      <w:pPr>
        <w:tabs>
          <w:tab w:val="num" w:pos="3663"/>
        </w:tabs>
        <w:ind w:left="3663" w:hanging="360"/>
      </w:pPr>
      <w:rPr>
        <w:rFonts w:ascii="Courier New" w:hAnsi="Courier New" w:hint="default"/>
      </w:rPr>
    </w:lvl>
    <w:lvl w:ilvl="5" w:tplc="FFFFFFFF">
      <w:start w:val="1"/>
      <w:numFmt w:val="bullet"/>
      <w:lvlText w:val=""/>
      <w:lvlJc w:val="left"/>
      <w:pPr>
        <w:tabs>
          <w:tab w:val="num" w:pos="4383"/>
        </w:tabs>
        <w:ind w:left="4383" w:hanging="360"/>
      </w:pPr>
      <w:rPr>
        <w:rFonts w:ascii="Wingdings" w:hAnsi="Wingdings" w:hint="default"/>
      </w:rPr>
    </w:lvl>
    <w:lvl w:ilvl="6" w:tplc="FFFFFFFF">
      <w:start w:val="1"/>
      <w:numFmt w:val="bullet"/>
      <w:lvlText w:val=""/>
      <w:lvlJc w:val="left"/>
      <w:pPr>
        <w:tabs>
          <w:tab w:val="num" w:pos="5103"/>
        </w:tabs>
        <w:ind w:left="5103" w:hanging="360"/>
      </w:pPr>
      <w:rPr>
        <w:rFonts w:ascii="Symbol" w:hAnsi="Symbol" w:hint="default"/>
      </w:rPr>
    </w:lvl>
    <w:lvl w:ilvl="7" w:tplc="FFFFFFFF">
      <w:start w:val="1"/>
      <w:numFmt w:val="bullet"/>
      <w:lvlText w:val="o"/>
      <w:lvlJc w:val="left"/>
      <w:pPr>
        <w:tabs>
          <w:tab w:val="num" w:pos="5823"/>
        </w:tabs>
        <w:ind w:left="5823" w:hanging="360"/>
      </w:pPr>
      <w:rPr>
        <w:rFonts w:ascii="Courier New" w:hAnsi="Courier New" w:hint="default"/>
      </w:rPr>
    </w:lvl>
    <w:lvl w:ilvl="8" w:tplc="FFFFFFFF">
      <w:start w:val="1"/>
      <w:numFmt w:val="bullet"/>
      <w:lvlText w:val=""/>
      <w:lvlJc w:val="left"/>
      <w:pPr>
        <w:tabs>
          <w:tab w:val="num" w:pos="6543"/>
        </w:tabs>
        <w:ind w:left="6543" w:hanging="360"/>
      </w:pPr>
      <w:rPr>
        <w:rFonts w:ascii="Wingdings" w:hAnsi="Wingdings" w:hint="default"/>
      </w:rPr>
    </w:lvl>
  </w:abstractNum>
  <w:abstractNum w:abstractNumId="27">
    <w:nsid w:val="4521515B"/>
    <w:multiLevelType w:val="hybridMultilevel"/>
    <w:tmpl w:val="91A6368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nsid w:val="4F315549"/>
    <w:multiLevelType w:val="hybridMultilevel"/>
    <w:tmpl w:val="4B965192"/>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
    <w:nsid w:val="52E60130"/>
    <w:multiLevelType w:val="hybridMultilevel"/>
    <w:tmpl w:val="5E8C7FB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nsid w:val="53CB54AC"/>
    <w:multiLevelType w:val="hybridMultilevel"/>
    <w:tmpl w:val="8DDE2520"/>
    <w:lvl w:ilvl="0" w:tplc="FFFFFFFF">
      <w:numFmt w:val="bullet"/>
      <w:lvlText w:val=""/>
      <w:lvlJc w:val="left"/>
      <w:pPr>
        <w:tabs>
          <w:tab w:val="num" w:pos="720"/>
        </w:tabs>
        <w:ind w:left="720" w:hanging="360"/>
      </w:pPr>
      <w:rPr>
        <w:rFonts w:ascii="Wingdings" w:eastAsia="SimSun"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nsid w:val="60637771"/>
    <w:multiLevelType w:val="hybridMultilevel"/>
    <w:tmpl w:val="DD1299A0"/>
    <w:lvl w:ilvl="0" w:tplc="FFFFFFFF">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32">
    <w:nsid w:val="65053A45"/>
    <w:multiLevelType w:val="hybridMultilevel"/>
    <w:tmpl w:val="3920F3F8"/>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3">
    <w:nsid w:val="65AE07AB"/>
    <w:multiLevelType w:val="hybridMultilevel"/>
    <w:tmpl w:val="D8CA75B6"/>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nsid w:val="6A2E47A9"/>
    <w:multiLevelType w:val="hybridMultilevel"/>
    <w:tmpl w:val="049C0F7E"/>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5">
    <w:nsid w:val="6D7C03D1"/>
    <w:multiLevelType w:val="hybridMultilevel"/>
    <w:tmpl w:val="14042AFC"/>
    <w:lvl w:ilvl="0" w:tplc="C2C22D16">
      <w:start w:val="1"/>
      <w:numFmt w:val="bullet"/>
      <w:lvlText w:val=""/>
      <w:lvlJc w:val="left"/>
      <w:pPr>
        <w:tabs>
          <w:tab w:val="num" w:pos="781"/>
        </w:tabs>
        <w:ind w:left="781" w:hanging="360"/>
      </w:pPr>
      <w:rPr>
        <w:rFonts w:ascii="Symbol" w:hAnsi="Symbol" w:hint="default"/>
        <w:b/>
        <w:i w:val="0"/>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7A3E7782"/>
    <w:multiLevelType w:val="hybridMultilevel"/>
    <w:tmpl w:val="BA887F2E"/>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nsid w:val="7B5700F1"/>
    <w:multiLevelType w:val="hybridMultilevel"/>
    <w:tmpl w:val="8FC84EC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nsid w:val="7F955C50"/>
    <w:multiLevelType w:val="hybridMultilevel"/>
    <w:tmpl w:val="8000FB12"/>
    <w:lvl w:ilvl="0" w:tplc="8558237A">
      <w:numFmt w:val="bullet"/>
      <w:lvlText w:val="–"/>
      <w:lvlJc w:val="left"/>
      <w:pPr>
        <w:tabs>
          <w:tab w:val="num" w:pos="420"/>
        </w:tabs>
        <w:ind w:left="420" w:hanging="360"/>
      </w:pPr>
      <w:rPr>
        <w:rFonts w:ascii="Times New Roman" w:eastAsia="Times New Roman" w:hAnsi="Times New Roman" w:hint="default"/>
        <w:b w:val="0"/>
      </w:rPr>
    </w:lvl>
    <w:lvl w:ilvl="1" w:tplc="04090003">
      <w:start w:val="1"/>
      <w:numFmt w:val="bullet"/>
      <w:lvlText w:val="o"/>
      <w:lvlJc w:val="left"/>
      <w:pPr>
        <w:tabs>
          <w:tab w:val="num" w:pos="1140"/>
        </w:tabs>
        <w:ind w:left="1140" w:hanging="360"/>
      </w:pPr>
      <w:rPr>
        <w:rFonts w:ascii="Courier New" w:hAnsi="Courier New" w:hint="default"/>
      </w:rPr>
    </w:lvl>
    <w:lvl w:ilvl="2" w:tplc="04090005">
      <w:start w:val="1"/>
      <w:numFmt w:val="bullet"/>
      <w:lvlText w:val=""/>
      <w:lvlJc w:val="left"/>
      <w:pPr>
        <w:tabs>
          <w:tab w:val="num" w:pos="1860"/>
        </w:tabs>
        <w:ind w:left="1860" w:hanging="360"/>
      </w:pPr>
      <w:rPr>
        <w:rFonts w:ascii="Wingdings" w:hAnsi="Wingdings" w:hint="default"/>
      </w:rPr>
    </w:lvl>
    <w:lvl w:ilvl="3" w:tplc="04090001">
      <w:start w:val="1"/>
      <w:numFmt w:val="bullet"/>
      <w:lvlText w:val=""/>
      <w:lvlJc w:val="left"/>
      <w:pPr>
        <w:tabs>
          <w:tab w:val="num" w:pos="2580"/>
        </w:tabs>
        <w:ind w:left="2580" w:hanging="360"/>
      </w:pPr>
      <w:rPr>
        <w:rFonts w:ascii="Symbol" w:hAnsi="Symbol" w:hint="default"/>
      </w:rPr>
    </w:lvl>
    <w:lvl w:ilvl="4" w:tplc="04090003">
      <w:start w:val="1"/>
      <w:numFmt w:val="bullet"/>
      <w:lvlText w:val="o"/>
      <w:lvlJc w:val="left"/>
      <w:pPr>
        <w:tabs>
          <w:tab w:val="num" w:pos="3300"/>
        </w:tabs>
        <w:ind w:left="3300" w:hanging="360"/>
      </w:pPr>
      <w:rPr>
        <w:rFonts w:ascii="Courier New" w:hAnsi="Courier New" w:hint="default"/>
      </w:rPr>
    </w:lvl>
    <w:lvl w:ilvl="5" w:tplc="04090005">
      <w:start w:val="1"/>
      <w:numFmt w:val="bullet"/>
      <w:lvlText w:val=""/>
      <w:lvlJc w:val="left"/>
      <w:pPr>
        <w:tabs>
          <w:tab w:val="num" w:pos="4020"/>
        </w:tabs>
        <w:ind w:left="4020" w:hanging="360"/>
      </w:pPr>
      <w:rPr>
        <w:rFonts w:ascii="Wingdings" w:hAnsi="Wingdings" w:hint="default"/>
      </w:rPr>
    </w:lvl>
    <w:lvl w:ilvl="6" w:tplc="04090001">
      <w:start w:val="1"/>
      <w:numFmt w:val="bullet"/>
      <w:lvlText w:val=""/>
      <w:lvlJc w:val="left"/>
      <w:pPr>
        <w:tabs>
          <w:tab w:val="num" w:pos="4740"/>
        </w:tabs>
        <w:ind w:left="4740" w:hanging="360"/>
      </w:pPr>
      <w:rPr>
        <w:rFonts w:ascii="Symbol" w:hAnsi="Symbol" w:hint="default"/>
      </w:rPr>
    </w:lvl>
    <w:lvl w:ilvl="7" w:tplc="04090003">
      <w:start w:val="1"/>
      <w:numFmt w:val="bullet"/>
      <w:lvlText w:val="o"/>
      <w:lvlJc w:val="left"/>
      <w:pPr>
        <w:tabs>
          <w:tab w:val="num" w:pos="5460"/>
        </w:tabs>
        <w:ind w:left="5460" w:hanging="360"/>
      </w:pPr>
      <w:rPr>
        <w:rFonts w:ascii="Courier New" w:hAnsi="Courier New" w:hint="default"/>
      </w:rPr>
    </w:lvl>
    <w:lvl w:ilvl="8" w:tplc="04090005">
      <w:start w:val="1"/>
      <w:numFmt w:val="bullet"/>
      <w:lvlText w:val=""/>
      <w:lvlJc w:val="left"/>
      <w:pPr>
        <w:tabs>
          <w:tab w:val="num" w:pos="6180"/>
        </w:tabs>
        <w:ind w:left="6180" w:hanging="360"/>
      </w:pPr>
      <w:rPr>
        <w:rFonts w:ascii="Wingdings" w:hAnsi="Wingdings" w:hint="default"/>
      </w:rPr>
    </w:lvl>
  </w:abstractNum>
  <w:num w:numId="1">
    <w:abstractNumId w:val="10"/>
  </w:num>
  <w:num w:numId="2">
    <w:abstractNumId w:val="36"/>
  </w:num>
  <w:num w:numId="3">
    <w:abstractNumId w:val="37"/>
  </w:num>
  <w:num w:numId="4">
    <w:abstractNumId w:val="26"/>
  </w:num>
  <w:num w:numId="5">
    <w:abstractNumId w:val="30"/>
  </w:num>
  <w:num w:numId="6">
    <w:abstractNumId w:val="28"/>
  </w:num>
  <w:num w:numId="7">
    <w:abstractNumId w:val="33"/>
  </w:num>
  <w:num w:numId="8">
    <w:abstractNumId w:val="15"/>
  </w:num>
  <w:num w:numId="9">
    <w:abstractNumId w:val="14"/>
  </w:num>
  <w:num w:numId="10">
    <w:abstractNumId w:val="16"/>
  </w:num>
  <w:num w:numId="11">
    <w:abstractNumId w:val="20"/>
  </w:num>
  <w:num w:numId="12">
    <w:abstractNumId w:val="12"/>
  </w:num>
  <w:num w:numId="13">
    <w:abstractNumId w:val="22"/>
  </w:num>
  <w:num w:numId="14">
    <w:abstractNumId w:val="25"/>
  </w:num>
  <w:num w:numId="15">
    <w:abstractNumId w:val="31"/>
  </w:num>
  <w:num w:numId="16">
    <w:abstractNumId w:val="11"/>
  </w:num>
  <w:num w:numId="17">
    <w:abstractNumId w:val="27"/>
  </w:num>
  <w:num w:numId="18">
    <w:abstractNumId w:val="29"/>
  </w:num>
  <w:num w:numId="19">
    <w:abstractNumId w:val="24"/>
  </w:num>
  <w:num w:numId="20">
    <w:abstractNumId w:val="38"/>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34"/>
  </w:num>
  <w:num w:numId="32">
    <w:abstractNumId w:val="19"/>
  </w:num>
  <w:num w:numId="33">
    <w:abstractNumId w:val="13"/>
  </w:num>
  <w:num w:numId="34">
    <w:abstractNumId w:val="35"/>
  </w:num>
  <w:num w:numId="35">
    <w:abstractNumId w:val="23"/>
  </w:num>
  <w:num w:numId="36">
    <w:abstractNumId w:val="21"/>
  </w:num>
  <w:num w:numId="37">
    <w:abstractNumId w:val="18"/>
  </w:num>
  <w:num w:numId="38">
    <w:abstractNumId w:val="17"/>
  </w:num>
  <w:num w:numId="39">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181F"/>
    <w:rsid w:val="0000143E"/>
    <w:rsid w:val="0000311F"/>
    <w:rsid w:val="00003EB0"/>
    <w:rsid w:val="000068CF"/>
    <w:rsid w:val="0001136C"/>
    <w:rsid w:val="00013F13"/>
    <w:rsid w:val="00030F0D"/>
    <w:rsid w:val="0003134D"/>
    <w:rsid w:val="00033C58"/>
    <w:rsid w:val="000545E2"/>
    <w:rsid w:val="00057417"/>
    <w:rsid w:val="0006358D"/>
    <w:rsid w:val="00063CE2"/>
    <w:rsid w:val="00082BA7"/>
    <w:rsid w:val="00087EDE"/>
    <w:rsid w:val="00094B14"/>
    <w:rsid w:val="000A0FDD"/>
    <w:rsid w:val="000A2E7C"/>
    <w:rsid w:val="000A328B"/>
    <w:rsid w:val="000A6A09"/>
    <w:rsid w:val="000B0CF9"/>
    <w:rsid w:val="000B57C4"/>
    <w:rsid w:val="000B6ED8"/>
    <w:rsid w:val="000C1E0A"/>
    <w:rsid w:val="000C2484"/>
    <w:rsid w:val="000D31C8"/>
    <w:rsid w:val="000E7E1A"/>
    <w:rsid w:val="000F18EE"/>
    <w:rsid w:val="000F3A08"/>
    <w:rsid w:val="000F62E6"/>
    <w:rsid w:val="00104EF5"/>
    <w:rsid w:val="00121ED5"/>
    <w:rsid w:val="00125C0B"/>
    <w:rsid w:val="00130DD5"/>
    <w:rsid w:val="00153A99"/>
    <w:rsid w:val="0018665F"/>
    <w:rsid w:val="00193C77"/>
    <w:rsid w:val="001A3A55"/>
    <w:rsid w:val="001A4A44"/>
    <w:rsid w:val="001B0A52"/>
    <w:rsid w:val="001B56FE"/>
    <w:rsid w:val="001B6F35"/>
    <w:rsid w:val="001D22F6"/>
    <w:rsid w:val="001D52E8"/>
    <w:rsid w:val="001D5CAD"/>
    <w:rsid w:val="001D6EA2"/>
    <w:rsid w:val="001D7A90"/>
    <w:rsid w:val="001E0B51"/>
    <w:rsid w:val="001E52B1"/>
    <w:rsid w:val="001F0634"/>
    <w:rsid w:val="001F106B"/>
    <w:rsid w:val="001F3D7E"/>
    <w:rsid w:val="001F6929"/>
    <w:rsid w:val="002135A9"/>
    <w:rsid w:val="00214998"/>
    <w:rsid w:val="00214EA5"/>
    <w:rsid w:val="002161BE"/>
    <w:rsid w:val="00224452"/>
    <w:rsid w:val="002262D9"/>
    <w:rsid w:val="00230A09"/>
    <w:rsid w:val="00254B91"/>
    <w:rsid w:val="00256C5D"/>
    <w:rsid w:val="00256F7A"/>
    <w:rsid w:val="00261624"/>
    <w:rsid w:val="0027202D"/>
    <w:rsid w:val="0027394A"/>
    <w:rsid w:val="0028450B"/>
    <w:rsid w:val="00287A88"/>
    <w:rsid w:val="002941C7"/>
    <w:rsid w:val="002A46B2"/>
    <w:rsid w:val="002B16A1"/>
    <w:rsid w:val="002B2B79"/>
    <w:rsid w:val="002D306A"/>
    <w:rsid w:val="002E6A25"/>
    <w:rsid w:val="002F2044"/>
    <w:rsid w:val="002F4496"/>
    <w:rsid w:val="002F54C9"/>
    <w:rsid w:val="002F7C9C"/>
    <w:rsid w:val="00310997"/>
    <w:rsid w:val="0032507D"/>
    <w:rsid w:val="00325817"/>
    <w:rsid w:val="003266C8"/>
    <w:rsid w:val="00327EC6"/>
    <w:rsid w:val="003310C0"/>
    <w:rsid w:val="003439E0"/>
    <w:rsid w:val="003446B3"/>
    <w:rsid w:val="0034475E"/>
    <w:rsid w:val="00353292"/>
    <w:rsid w:val="003542FD"/>
    <w:rsid w:val="00354486"/>
    <w:rsid w:val="00364AB1"/>
    <w:rsid w:val="00370B59"/>
    <w:rsid w:val="003716F8"/>
    <w:rsid w:val="00385265"/>
    <w:rsid w:val="003901AF"/>
    <w:rsid w:val="003A1DB3"/>
    <w:rsid w:val="003B0101"/>
    <w:rsid w:val="003B7A08"/>
    <w:rsid w:val="003C33A3"/>
    <w:rsid w:val="003C6975"/>
    <w:rsid w:val="003D3DD0"/>
    <w:rsid w:val="003E0A4E"/>
    <w:rsid w:val="00403242"/>
    <w:rsid w:val="004039FB"/>
    <w:rsid w:val="00406AFA"/>
    <w:rsid w:val="0041411C"/>
    <w:rsid w:val="004148ED"/>
    <w:rsid w:val="00422294"/>
    <w:rsid w:val="004236CA"/>
    <w:rsid w:val="004303E7"/>
    <w:rsid w:val="00434181"/>
    <w:rsid w:val="00434CCB"/>
    <w:rsid w:val="00435732"/>
    <w:rsid w:val="00437714"/>
    <w:rsid w:val="00437DDD"/>
    <w:rsid w:val="004418F1"/>
    <w:rsid w:val="00442FF2"/>
    <w:rsid w:val="00443B27"/>
    <w:rsid w:val="00445EDF"/>
    <w:rsid w:val="00447030"/>
    <w:rsid w:val="004528AA"/>
    <w:rsid w:val="00453E53"/>
    <w:rsid w:val="004572EB"/>
    <w:rsid w:val="00457F2B"/>
    <w:rsid w:val="0047223D"/>
    <w:rsid w:val="004A308E"/>
    <w:rsid w:val="004B15F5"/>
    <w:rsid w:val="004C0493"/>
    <w:rsid w:val="004C60E7"/>
    <w:rsid w:val="004E45B3"/>
    <w:rsid w:val="004E4DE5"/>
    <w:rsid w:val="004E6C0C"/>
    <w:rsid w:val="004F0C52"/>
    <w:rsid w:val="004F70C4"/>
    <w:rsid w:val="00504AD3"/>
    <w:rsid w:val="00507800"/>
    <w:rsid w:val="00515353"/>
    <w:rsid w:val="00517EDF"/>
    <w:rsid w:val="005213B8"/>
    <w:rsid w:val="005230FB"/>
    <w:rsid w:val="00523BBF"/>
    <w:rsid w:val="00525DB9"/>
    <w:rsid w:val="00527D15"/>
    <w:rsid w:val="00530B47"/>
    <w:rsid w:val="00531120"/>
    <w:rsid w:val="005317A8"/>
    <w:rsid w:val="00545251"/>
    <w:rsid w:val="00546395"/>
    <w:rsid w:val="00562529"/>
    <w:rsid w:val="00564C2C"/>
    <w:rsid w:val="00564D68"/>
    <w:rsid w:val="00566FE3"/>
    <w:rsid w:val="0057384F"/>
    <w:rsid w:val="00574A25"/>
    <w:rsid w:val="00576AF6"/>
    <w:rsid w:val="00580409"/>
    <w:rsid w:val="00581912"/>
    <w:rsid w:val="00584968"/>
    <w:rsid w:val="00584C29"/>
    <w:rsid w:val="00586F8F"/>
    <w:rsid w:val="005A04ED"/>
    <w:rsid w:val="005B51A2"/>
    <w:rsid w:val="005C3B6F"/>
    <w:rsid w:val="005D2231"/>
    <w:rsid w:val="005F63ED"/>
    <w:rsid w:val="005F71BF"/>
    <w:rsid w:val="00616536"/>
    <w:rsid w:val="0063364B"/>
    <w:rsid w:val="0063445E"/>
    <w:rsid w:val="00642DA4"/>
    <w:rsid w:val="00644408"/>
    <w:rsid w:val="00646F02"/>
    <w:rsid w:val="00651D38"/>
    <w:rsid w:val="00653B0F"/>
    <w:rsid w:val="00690F39"/>
    <w:rsid w:val="006A18F1"/>
    <w:rsid w:val="006A2A5D"/>
    <w:rsid w:val="006A4615"/>
    <w:rsid w:val="006A7107"/>
    <w:rsid w:val="006A7193"/>
    <w:rsid w:val="006A72E1"/>
    <w:rsid w:val="006B29E5"/>
    <w:rsid w:val="006B5B19"/>
    <w:rsid w:val="006C0DE8"/>
    <w:rsid w:val="006C2846"/>
    <w:rsid w:val="006C51F5"/>
    <w:rsid w:val="006D2C88"/>
    <w:rsid w:val="006D560D"/>
    <w:rsid w:val="006E0162"/>
    <w:rsid w:val="006E214C"/>
    <w:rsid w:val="006E2390"/>
    <w:rsid w:val="006E471A"/>
    <w:rsid w:val="006F1D0E"/>
    <w:rsid w:val="00703855"/>
    <w:rsid w:val="00705330"/>
    <w:rsid w:val="0070705D"/>
    <w:rsid w:val="0071181F"/>
    <w:rsid w:val="00714BCF"/>
    <w:rsid w:val="00714EB4"/>
    <w:rsid w:val="0071522B"/>
    <w:rsid w:val="0072052C"/>
    <w:rsid w:val="00720C06"/>
    <w:rsid w:val="00737A4F"/>
    <w:rsid w:val="0075238F"/>
    <w:rsid w:val="00762381"/>
    <w:rsid w:val="0077280B"/>
    <w:rsid w:val="00776259"/>
    <w:rsid w:val="00780847"/>
    <w:rsid w:val="0078453D"/>
    <w:rsid w:val="00790574"/>
    <w:rsid w:val="007A281C"/>
    <w:rsid w:val="007C6D47"/>
    <w:rsid w:val="007D29F5"/>
    <w:rsid w:val="007D4BC5"/>
    <w:rsid w:val="007D580E"/>
    <w:rsid w:val="007E7023"/>
    <w:rsid w:val="007F0072"/>
    <w:rsid w:val="007F28A7"/>
    <w:rsid w:val="007F6EE8"/>
    <w:rsid w:val="00801332"/>
    <w:rsid w:val="008074B4"/>
    <w:rsid w:val="00837206"/>
    <w:rsid w:val="008501B7"/>
    <w:rsid w:val="0085377E"/>
    <w:rsid w:val="00866AA2"/>
    <w:rsid w:val="00866B02"/>
    <w:rsid w:val="00870E61"/>
    <w:rsid w:val="008838E6"/>
    <w:rsid w:val="008A535D"/>
    <w:rsid w:val="008A7B50"/>
    <w:rsid w:val="008B0E6E"/>
    <w:rsid w:val="008B340E"/>
    <w:rsid w:val="008B63A6"/>
    <w:rsid w:val="008C515A"/>
    <w:rsid w:val="008C55F0"/>
    <w:rsid w:val="008D3450"/>
    <w:rsid w:val="008D50CD"/>
    <w:rsid w:val="008D784C"/>
    <w:rsid w:val="008E7407"/>
    <w:rsid w:val="008F7E5A"/>
    <w:rsid w:val="00904761"/>
    <w:rsid w:val="00905605"/>
    <w:rsid w:val="00916B0C"/>
    <w:rsid w:val="00926C5E"/>
    <w:rsid w:val="0093252F"/>
    <w:rsid w:val="00943A2B"/>
    <w:rsid w:val="00944C5E"/>
    <w:rsid w:val="009611FD"/>
    <w:rsid w:val="00961BC4"/>
    <w:rsid w:val="009630B6"/>
    <w:rsid w:val="009630CD"/>
    <w:rsid w:val="00970B5F"/>
    <w:rsid w:val="00990413"/>
    <w:rsid w:val="00990C56"/>
    <w:rsid w:val="00994D9C"/>
    <w:rsid w:val="00996F61"/>
    <w:rsid w:val="009B5182"/>
    <w:rsid w:val="009D2554"/>
    <w:rsid w:val="009D78C3"/>
    <w:rsid w:val="009F6A0E"/>
    <w:rsid w:val="009F792B"/>
    <w:rsid w:val="00A01172"/>
    <w:rsid w:val="00A06030"/>
    <w:rsid w:val="00A137A9"/>
    <w:rsid w:val="00A21F80"/>
    <w:rsid w:val="00A22288"/>
    <w:rsid w:val="00A3038A"/>
    <w:rsid w:val="00A31090"/>
    <w:rsid w:val="00A34F4E"/>
    <w:rsid w:val="00A40914"/>
    <w:rsid w:val="00A441F4"/>
    <w:rsid w:val="00A461BE"/>
    <w:rsid w:val="00A46203"/>
    <w:rsid w:val="00A55BDB"/>
    <w:rsid w:val="00A57A57"/>
    <w:rsid w:val="00A64F52"/>
    <w:rsid w:val="00A71A03"/>
    <w:rsid w:val="00A74B28"/>
    <w:rsid w:val="00A8075D"/>
    <w:rsid w:val="00A92BD9"/>
    <w:rsid w:val="00A949AF"/>
    <w:rsid w:val="00AA7C3F"/>
    <w:rsid w:val="00AB1BDA"/>
    <w:rsid w:val="00AB264E"/>
    <w:rsid w:val="00AB6B2B"/>
    <w:rsid w:val="00AC1487"/>
    <w:rsid w:val="00AD7922"/>
    <w:rsid w:val="00AE4282"/>
    <w:rsid w:val="00AE56DC"/>
    <w:rsid w:val="00AF5D82"/>
    <w:rsid w:val="00AF76A3"/>
    <w:rsid w:val="00B01505"/>
    <w:rsid w:val="00B06D83"/>
    <w:rsid w:val="00B07FBC"/>
    <w:rsid w:val="00B15FBB"/>
    <w:rsid w:val="00B16151"/>
    <w:rsid w:val="00B21CB5"/>
    <w:rsid w:val="00B43F6E"/>
    <w:rsid w:val="00B60C6E"/>
    <w:rsid w:val="00B6398C"/>
    <w:rsid w:val="00B6445D"/>
    <w:rsid w:val="00B65579"/>
    <w:rsid w:val="00B72390"/>
    <w:rsid w:val="00B8563C"/>
    <w:rsid w:val="00B86644"/>
    <w:rsid w:val="00B946A8"/>
    <w:rsid w:val="00B95A21"/>
    <w:rsid w:val="00BA59BA"/>
    <w:rsid w:val="00BA658F"/>
    <w:rsid w:val="00BB1914"/>
    <w:rsid w:val="00BB2B9F"/>
    <w:rsid w:val="00BC27D0"/>
    <w:rsid w:val="00BC7792"/>
    <w:rsid w:val="00BD3C3D"/>
    <w:rsid w:val="00BE0F11"/>
    <w:rsid w:val="00BE202D"/>
    <w:rsid w:val="00BF07A5"/>
    <w:rsid w:val="00BF2822"/>
    <w:rsid w:val="00BF5117"/>
    <w:rsid w:val="00C03719"/>
    <w:rsid w:val="00C20410"/>
    <w:rsid w:val="00C23CDB"/>
    <w:rsid w:val="00C26504"/>
    <w:rsid w:val="00C26D61"/>
    <w:rsid w:val="00C46101"/>
    <w:rsid w:val="00C477A1"/>
    <w:rsid w:val="00C53FE8"/>
    <w:rsid w:val="00C576B9"/>
    <w:rsid w:val="00C64F10"/>
    <w:rsid w:val="00C71A99"/>
    <w:rsid w:val="00C744D9"/>
    <w:rsid w:val="00C85702"/>
    <w:rsid w:val="00C8686F"/>
    <w:rsid w:val="00C94936"/>
    <w:rsid w:val="00C958CE"/>
    <w:rsid w:val="00CA4BEF"/>
    <w:rsid w:val="00CB786B"/>
    <w:rsid w:val="00CC4973"/>
    <w:rsid w:val="00CC560A"/>
    <w:rsid w:val="00CD08D8"/>
    <w:rsid w:val="00CE27BB"/>
    <w:rsid w:val="00CE6423"/>
    <w:rsid w:val="00CF50CD"/>
    <w:rsid w:val="00CF577D"/>
    <w:rsid w:val="00CF64D6"/>
    <w:rsid w:val="00D0585F"/>
    <w:rsid w:val="00D13FF0"/>
    <w:rsid w:val="00D15610"/>
    <w:rsid w:val="00D21A8F"/>
    <w:rsid w:val="00D3322D"/>
    <w:rsid w:val="00D34DFF"/>
    <w:rsid w:val="00D35861"/>
    <w:rsid w:val="00D450C9"/>
    <w:rsid w:val="00D64229"/>
    <w:rsid w:val="00D9121A"/>
    <w:rsid w:val="00D94AD8"/>
    <w:rsid w:val="00DA5287"/>
    <w:rsid w:val="00DA63A3"/>
    <w:rsid w:val="00DB3595"/>
    <w:rsid w:val="00DB7EC1"/>
    <w:rsid w:val="00DC161B"/>
    <w:rsid w:val="00DC1C6A"/>
    <w:rsid w:val="00DC2171"/>
    <w:rsid w:val="00DC2691"/>
    <w:rsid w:val="00DC2A1E"/>
    <w:rsid w:val="00DC5D6A"/>
    <w:rsid w:val="00DD20FF"/>
    <w:rsid w:val="00DD5839"/>
    <w:rsid w:val="00DD74BB"/>
    <w:rsid w:val="00DE6E85"/>
    <w:rsid w:val="00DF0C02"/>
    <w:rsid w:val="00DF40B5"/>
    <w:rsid w:val="00E00DEF"/>
    <w:rsid w:val="00E0611C"/>
    <w:rsid w:val="00E06594"/>
    <w:rsid w:val="00E22201"/>
    <w:rsid w:val="00E34378"/>
    <w:rsid w:val="00E52FAC"/>
    <w:rsid w:val="00E55CB9"/>
    <w:rsid w:val="00E630EE"/>
    <w:rsid w:val="00E637E4"/>
    <w:rsid w:val="00E64C79"/>
    <w:rsid w:val="00E64DC2"/>
    <w:rsid w:val="00E66331"/>
    <w:rsid w:val="00E66B83"/>
    <w:rsid w:val="00E67B4A"/>
    <w:rsid w:val="00E75339"/>
    <w:rsid w:val="00E75570"/>
    <w:rsid w:val="00E83655"/>
    <w:rsid w:val="00E839D8"/>
    <w:rsid w:val="00E87578"/>
    <w:rsid w:val="00E9507E"/>
    <w:rsid w:val="00E96897"/>
    <w:rsid w:val="00EA0F7F"/>
    <w:rsid w:val="00EA326B"/>
    <w:rsid w:val="00EA43C5"/>
    <w:rsid w:val="00EA714F"/>
    <w:rsid w:val="00EB20F5"/>
    <w:rsid w:val="00EB24CA"/>
    <w:rsid w:val="00EC0959"/>
    <w:rsid w:val="00ED43FB"/>
    <w:rsid w:val="00ED5A51"/>
    <w:rsid w:val="00ED665C"/>
    <w:rsid w:val="00EE0872"/>
    <w:rsid w:val="00EE227C"/>
    <w:rsid w:val="00EE2281"/>
    <w:rsid w:val="00EE327B"/>
    <w:rsid w:val="00EF07A5"/>
    <w:rsid w:val="00EF0B2E"/>
    <w:rsid w:val="00EF0BC4"/>
    <w:rsid w:val="00EF3437"/>
    <w:rsid w:val="00EF4793"/>
    <w:rsid w:val="00EF4BA5"/>
    <w:rsid w:val="00F0224D"/>
    <w:rsid w:val="00F037AD"/>
    <w:rsid w:val="00F05F1C"/>
    <w:rsid w:val="00F064AE"/>
    <w:rsid w:val="00F21E07"/>
    <w:rsid w:val="00F22096"/>
    <w:rsid w:val="00F24FFB"/>
    <w:rsid w:val="00F25ED3"/>
    <w:rsid w:val="00F27589"/>
    <w:rsid w:val="00F3088F"/>
    <w:rsid w:val="00F41647"/>
    <w:rsid w:val="00F42031"/>
    <w:rsid w:val="00F44BD8"/>
    <w:rsid w:val="00F55938"/>
    <w:rsid w:val="00F56B05"/>
    <w:rsid w:val="00F6111B"/>
    <w:rsid w:val="00F67D9A"/>
    <w:rsid w:val="00F72495"/>
    <w:rsid w:val="00F73ECA"/>
    <w:rsid w:val="00F751AF"/>
    <w:rsid w:val="00F75CDA"/>
    <w:rsid w:val="00F7789D"/>
    <w:rsid w:val="00F92359"/>
    <w:rsid w:val="00F92CA9"/>
    <w:rsid w:val="00F973D0"/>
    <w:rsid w:val="00FA7D6D"/>
    <w:rsid w:val="00FB4A6D"/>
    <w:rsid w:val="00FC1327"/>
    <w:rsid w:val="00FD7CFE"/>
    <w:rsid w:val="00FF186F"/>
    <w:rsid w:val="00FF2D07"/>
    <w:rsid w:val="00FF6B5D"/>
    <w:rsid w:val="00FF6BA4"/>
    <w:rsid w:val="00FF768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F0C52"/>
    <w:rPr>
      <w:rFonts w:ascii="Times New Roman" w:hAnsi="Times New Roman"/>
      <w:sz w:val="24"/>
      <w:szCs w:val="24"/>
    </w:rPr>
  </w:style>
  <w:style w:type="paragraph" w:styleId="Heading1">
    <w:name w:val="heading 1"/>
    <w:basedOn w:val="Normal"/>
    <w:next w:val="Normal"/>
    <w:link w:val="Heading1Char"/>
    <w:uiPriority w:val="99"/>
    <w:qFormat/>
    <w:rsid w:val="004F0C52"/>
    <w:pPr>
      <w:keepNext/>
      <w:outlineLvl w:val="0"/>
    </w:pPr>
    <w:rPr>
      <w:rFonts w:ascii="Monotype Corsiva" w:hAnsi="Monotype Corsiva" w:cs="Monotype Corsiva"/>
      <w:sz w:val="36"/>
      <w:szCs w:val="36"/>
    </w:rPr>
  </w:style>
  <w:style w:type="paragraph" w:styleId="Heading2">
    <w:name w:val="heading 2"/>
    <w:basedOn w:val="Normal"/>
    <w:next w:val="Normal"/>
    <w:link w:val="Heading2Char"/>
    <w:uiPriority w:val="99"/>
    <w:qFormat/>
    <w:rsid w:val="004F0C52"/>
    <w:pPr>
      <w:keepNext/>
      <w:pBdr>
        <w:top w:val="single" w:sz="4" w:space="1" w:color="auto"/>
        <w:bottom w:val="single" w:sz="4" w:space="1" w:color="auto"/>
      </w:pBdr>
      <w:jc w:val="right"/>
      <w:outlineLvl w:val="1"/>
    </w:pPr>
    <w:rPr>
      <w:rFonts w:ascii="Verdana" w:hAnsi="Verdana" w:cs="Verdana"/>
      <w:i/>
      <w:iCs/>
    </w:rPr>
  </w:style>
  <w:style w:type="paragraph" w:styleId="Heading3">
    <w:name w:val="heading 3"/>
    <w:basedOn w:val="Normal"/>
    <w:next w:val="Normal"/>
    <w:link w:val="Heading3Char"/>
    <w:uiPriority w:val="99"/>
    <w:qFormat/>
    <w:rsid w:val="004F0C52"/>
    <w:pPr>
      <w:keepNext/>
      <w:jc w:val="right"/>
      <w:outlineLvl w:val="2"/>
    </w:pPr>
    <w:rPr>
      <w:i/>
      <w:iCs/>
      <w:sz w:val="20"/>
      <w:szCs w:val="20"/>
    </w:rPr>
  </w:style>
  <w:style w:type="paragraph" w:styleId="Heading4">
    <w:name w:val="heading 4"/>
    <w:basedOn w:val="Normal"/>
    <w:next w:val="Normal"/>
    <w:link w:val="Heading4Char"/>
    <w:uiPriority w:val="99"/>
    <w:qFormat/>
    <w:rsid w:val="004F0C52"/>
    <w:pPr>
      <w:keepNext/>
      <w:outlineLvl w:val="3"/>
    </w:pPr>
    <w:rPr>
      <w:rFonts w:ascii="Verdana" w:hAnsi="Verdana" w:cs="Verdana"/>
      <w:b/>
      <w:bCs/>
    </w:rPr>
  </w:style>
  <w:style w:type="paragraph" w:styleId="Heading5">
    <w:name w:val="heading 5"/>
    <w:basedOn w:val="Normal"/>
    <w:next w:val="Normal"/>
    <w:link w:val="Heading5Char"/>
    <w:uiPriority w:val="99"/>
    <w:qFormat/>
    <w:rsid w:val="004F0C52"/>
    <w:pPr>
      <w:keepNext/>
      <w:tabs>
        <w:tab w:val="left" w:pos="360"/>
      </w:tabs>
      <w:outlineLvl w:val="4"/>
    </w:pPr>
    <w:rPr>
      <w:i/>
      <w:iCs/>
    </w:rPr>
  </w:style>
  <w:style w:type="paragraph" w:styleId="Heading6">
    <w:name w:val="heading 6"/>
    <w:basedOn w:val="Normal"/>
    <w:next w:val="Normal"/>
    <w:link w:val="Heading6Char"/>
    <w:uiPriority w:val="99"/>
    <w:qFormat/>
    <w:rsid w:val="004F0C52"/>
    <w:pPr>
      <w:keepNext/>
      <w:tabs>
        <w:tab w:val="left" w:pos="360"/>
      </w:tabs>
      <w:outlineLvl w:val="5"/>
    </w:pPr>
    <w:rPr>
      <w:i/>
      <w:iCs/>
      <w:sz w:val="20"/>
      <w:szCs w:val="20"/>
    </w:rPr>
  </w:style>
  <w:style w:type="paragraph" w:styleId="Heading7">
    <w:name w:val="heading 7"/>
    <w:basedOn w:val="Normal"/>
    <w:next w:val="Normal"/>
    <w:link w:val="Heading7Char"/>
    <w:uiPriority w:val="99"/>
    <w:qFormat/>
    <w:rsid w:val="004F0C52"/>
    <w:pPr>
      <w:keepNext/>
      <w:pBdr>
        <w:top w:val="dashDotStroked" w:sz="24" w:space="1" w:color="auto"/>
        <w:left w:val="dashDotStroked" w:sz="24" w:space="4" w:color="auto"/>
        <w:bottom w:val="dashDotStroked" w:sz="24" w:space="12" w:color="auto"/>
        <w:right w:val="dashDotStroked" w:sz="24" w:space="4" w:color="auto"/>
      </w:pBdr>
      <w:jc w:val="center"/>
      <w:outlineLvl w:val="6"/>
    </w:pPr>
    <w:rPr>
      <w:rFonts w:ascii="Verdana" w:hAnsi="Verdana" w:cs="Verdana"/>
      <w:sz w:val="96"/>
      <w:szCs w:val="96"/>
    </w:rPr>
  </w:style>
  <w:style w:type="paragraph" w:styleId="Heading8">
    <w:name w:val="heading 8"/>
    <w:basedOn w:val="Normal"/>
    <w:next w:val="Normal"/>
    <w:link w:val="Heading8Char"/>
    <w:uiPriority w:val="99"/>
    <w:qFormat/>
    <w:rsid w:val="004F0C52"/>
    <w:pPr>
      <w:keepNext/>
      <w:jc w:val="right"/>
      <w:outlineLvl w:val="7"/>
    </w:pPr>
    <w:rPr>
      <w:i/>
      <w:iCs/>
    </w:rPr>
  </w:style>
  <w:style w:type="paragraph" w:styleId="Heading9">
    <w:name w:val="heading 9"/>
    <w:basedOn w:val="Normal"/>
    <w:next w:val="Normal"/>
    <w:link w:val="Heading9Char"/>
    <w:uiPriority w:val="99"/>
    <w:qFormat/>
    <w:rsid w:val="004F0C52"/>
    <w:pPr>
      <w:keepNext/>
      <w:outlineLvl w:val="8"/>
    </w:pPr>
    <w:rPr>
      <w:rFonts w:ascii="Monotype Corsiva" w:hAnsi="Monotype Corsiva" w:cs="Monotype Corsiva"/>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F0C52"/>
    <w:rPr>
      <w:rFonts w:ascii="Times New Roman" w:hAnsi="Times New Roman" w:cs="Times New Roman"/>
    </w:rPr>
  </w:style>
  <w:style w:type="character" w:customStyle="1" w:styleId="Heading2Char">
    <w:name w:val="Heading 2 Char"/>
    <w:basedOn w:val="DefaultParagraphFont"/>
    <w:link w:val="Heading2"/>
    <w:uiPriority w:val="99"/>
    <w:locked/>
    <w:rsid w:val="004F0C52"/>
    <w:rPr>
      <w:rFonts w:ascii="Cambria" w:hAnsi="Cambria" w:cs="Cambria"/>
      <w:b/>
      <w:bCs/>
      <w:i/>
      <w:iCs/>
      <w:sz w:val="28"/>
      <w:szCs w:val="28"/>
    </w:rPr>
  </w:style>
  <w:style w:type="character" w:customStyle="1" w:styleId="Heading3Char">
    <w:name w:val="Heading 3 Char"/>
    <w:basedOn w:val="DefaultParagraphFont"/>
    <w:link w:val="Heading3"/>
    <w:uiPriority w:val="99"/>
    <w:locked/>
    <w:rsid w:val="004F0C52"/>
    <w:rPr>
      <w:rFonts w:ascii="Cambria" w:hAnsi="Cambria" w:cs="Cambria"/>
      <w:b/>
      <w:bCs/>
      <w:sz w:val="26"/>
      <w:szCs w:val="26"/>
    </w:rPr>
  </w:style>
  <w:style w:type="character" w:customStyle="1" w:styleId="Heading4Char">
    <w:name w:val="Heading 4 Char"/>
    <w:basedOn w:val="DefaultParagraphFont"/>
    <w:link w:val="Heading4"/>
    <w:uiPriority w:val="99"/>
    <w:locked/>
    <w:rsid w:val="004F0C52"/>
    <w:rPr>
      <w:rFonts w:ascii="Calibri" w:hAnsi="Calibri" w:cs="Calibri"/>
      <w:b/>
      <w:bCs/>
      <w:sz w:val="28"/>
      <w:szCs w:val="28"/>
    </w:rPr>
  </w:style>
  <w:style w:type="character" w:customStyle="1" w:styleId="Heading5Char">
    <w:name w:val="Heading 5 Char"/>
    <w:basedOn w:val="DefaultParagraphFont"/>
    <w:link w:val="Heading5"/>
    <w:uiPriority w:val="99"/>
    <w:locked/>
    <w:rsid w:val="004F0C52"/>
    <w:rPr>
      <w:rFonts w:ascii="Calibri" w:hAnsi="Calibri" w:cs="Calibri"/>
      <w:b/>
      <w:bCs/>
      <w:i/>
      <w:iCs/>
      <w:sz w:val="26"/>
      <w:szCs w:val="26"/>
    </w:rPr>
  </w:style>
  <w:style w:type="character" w:customStyle="1" w:styleId="Heading6Char">
    <w:name w:val="Heading 6 Char"/>
    <w:basedOn w:val="DefaultParagraphFont"/>
    <w:link w:val="Heading6"/>
    <w:uiPriority w:val="99"/>
    <w:locked/>
    <w:rsid w:val="004F0C52"/>
    <w:rPr>
      <w:rFonts w:ascii="Calibri" w:hAnsi="Calibri" w:cs="Calibri"/>
      <w:b/>
      <w:bCs/>
      <w:sz w:val="22"/>
      <w:szCs w:val="22"/>
    </w:rPr>
  </w:style>
  <w:style w:type="character" w:customStyle="1" w:styleId="Heading7Char">
    <w:name w:val="Heading 7 Char"/>
    <w:basedOn w:val="DefaultParagraphFont"/>
    <w:link w:val="Heading7"/>
    <w:uiPriority w:val="99"/>
    <w:locked/>
    <w:rsid w:val="004F0C52"/>
    <w:rPr>
      <w:rFonts w:ascii="Calibri" w:hAnsi="Calibri" w:cs="Calibri"/>
      <w:sz w:val="24"/>
      <w:szCs w:val="24"/>
    </w:rPr>
  </w:style>
  <w:style w:type="character" w:customStyle="1" w:styleId="Heading8Char">
    <w:name w:val="Heading 8 Char"/>
    <w:basedOn w:val="DefaultParagraphFont"/>
    <w:link w:val="Heading8"/>
    <w:uiPriority w:val="99"/>
    <w:locked/>
    <w:rsid w:val="004F0C52"/>
    <w:rPr>
      <w:rFonts w:ascii="Calibri" w:hAnsi="Calibri" w:cs="Calibri"/>
      <w:i/>
      <w:iCs/>
      <w:sz w:val="24"/>
      <w:szCs w:val="24"/>
    </w:rPr>
  </w:style>
  <w:style w:type="character" w:customStyle="1" w:styleId="Heading9Char">
    <w:name w:val="Heading 9 Char"/>
    <w:basedOn w:val="DefaultParagraphFont"/>
    <w:link w:val="Heading9"/>
    <w:uiPriority w:val="99"/>
    <w:locked/>
    <w:rsid w:val="004F0C52"/>
    <w:rPr>
      <w:rFonts w:ascii="Cambria" w:hAnsi="Cambria" w:cs="Cambria"/>
      <w:sz w:val="22"/>
      <w:szCs w:val="22"/>
    </w:rPr>
  </w:style>
  <w:style w:type="paragraph" w:styleId="BodyText">
    <w:name w:val="Body Text"/>
    <w:basedOn w:val="Normal"/>
    <w:link w:val="BodyTextChar"/>
    <w:uiPriority w:val="99"/>
    <w:rsid w:val="004F0C52"/>
    <w:pPr>
      <w:jc w:val="both"/>
    </w:pPr>
  </w:style>
  <w:style w:type="character" w:customStyle="1" w:styleId="BodyTextChar">
    <w:name w:val="Body Text Char"/>
    <w:basedOn w:val="DefaultParagraphFont"/>
    <w:link w:val="BodyText"/>
    <w:uiPriority w:val="99"/>
    <w:locked/>
    <w:rsid w:val="004F0C52"/>
    <w:rPr>
      <w:rFonts w:ascii="Times New Roman" w:hAnsi="Times New Roman" w:cs="Times New Roman"/>
      <w:sz w:val="24"/>
      <w:szCs w:val="24"/>
    </w:rPr>
  </w:style>
  <w:style w:type="paragraph" w:styleId="BodyText2">
    <w:name w:val="Body Text 2"/>
    <w:basedOn w:val="Normal"/>
    <w:link w:val="BodyText2Char"/>
    <w:uiPriority w:val="99"/>
    <w:rsid w:val="004F0C52"/>
    <w:pPr>
      <w:shd w:val="clear" w:color="auto" w:fill="E6E6E6"/>
    </w:pPr>
    <w:rPr>
      <w:sz w:val="28"/>
      <w:szCs w:val="28"/>
    </w:rPr>
  </w:style>
  <w:style w:type="character" w:customStyle="1" w:styleId="BodyText2Char">
    <w:name w:val="Body Text 2 Char"/>
    <w:basedOn w:val="DefaultParagraphFont"/>
    <w:link w:val="BodyText2"/>
    <w:uiPriority w:val="99"/>
    <w:locked/>
    <w:rsid w:val="004F0C52"/>
    <w:rPr>
      <w:rFonts w:ascii="Times New Roman" w:hAnsi="Times New Roman" w:cs="Times New Roman"/>
      <w:sz w:val="24"/>
      <w:szCs w:val="24"/>
    </w:rPr>
  </w:style>
  <w:style w:type="character" w:customStyle="1" w:styleId="BodyTextIndentChar">
    <w:name w:val="Body Text Indent Char"/>
    <w:basedOn w:val="DefaultParagraphFont"/>
    <w:uiPriority w:val="99"/>
    <w:rsid w:val="004F0C52"/>
    <w:rPr>
      <w:rFonts w:ascii="Times New Roman" w:hAnsi="Times New Roman" w:cs="Times New Roman"/>
      <w:sz w:val="24"/>
      <w:szCs w:val="24"/>
    </w:rPr>
  </w:style>
  <w:style w:type="character" w:styleId="Hyperlink">
    <w:name w:val="Hyperlink"/>
    <w:basedOn w:val="DefaultParagraphFont"/>
    <w:uiPriority w:val="99"/>
    <w:rsid w:val="004F0C52"/>
    <w:rPr>
      <w:rFonts w:ascii="Times New Roman" w:hAnsi="Times New Roman" w:cs="Times New Roman"/>
      <w:color w:val="0000FF"/>
      <w:u w:val="single"/>
    </w:rPr>
  </w:style>
  <w:style w:type="character" w:styleId="FollowedHyperlink">
    <w:name w:val="FollowedHyperlink"/>
    <w:basedOn w:val="DefaultParagraphFont"/>
    <w:uiPriority w:val="99"/>
    <w:rsid w:val="004F0C52"/>
    <w:rPr>
      <w:rFonts w:ascii="Times New Roman" w:hAnsi="Times New Roman" w:cs="Times New Roman"/>
      <w:color w:val="800080"/>
      <w:u w:val="single"/>
    </w:rPr>
  </w:style>
  <w:style w:type="paragraph" w:styleId="BodyText3">
    <w:name w:val="Body Text 3"/>
    <w:basedOn w:val="Normal"/>
    <w:link w:val="BodyText3Char"/>
    <w:uiPriority w:val="99"/>
    <w:rsid w:val="004F0C52"/>
    <w:rPr>
      <w:i/>
      <w:iCs/>
    </w:rPr>
  </w:style>
  <w:style w:type="character" w:customStyle="1" w:styleId="BodyText3Char">
    <w:name w:val="Body Text 3 Char"/>
    <w:basedOn w:val="DefaultParagraphFont"/>
    <w:link w:val="BodyText3"/>
    <w:uiPriority w:val="99"/>
    <w:locked/>
    <w:rsid w:val="004F0C52"/>
    <w:rPr>
      <w:rFonts w:ascii="Times New Roman" w:hAnsi="Times New Roman" w:cs="Times New Roman"/>
      <w:sz w:val="16"/>
      <w:szCs w:val="16"/>
    </w:rPr>
  </w:style>
  <w:style w:type="paragraph" w:styleId="BodyTextIndent2">
    <w:name w:val="Body Text Indent 2"/>
    <w:basedOn w:val="Normal"/>
    <w:link w:val="BodyTextIndent2Char"/>
    <w:uiPriority w:val="99"/>
    <w:rsid w:val="004F0C52"/>
    <w:pPr>
      <w:ind w:firstLine="720"/>
    </w:pPr>
  </w:style>
  <w:style w:type="character" w:customStyle="1" w:styleId="BodyTextIndent2Char">
    <w:name w:val="Body Text Indent 2 Char"/>
    <w:basedOn w:val="DefaultParagraphFont"/>
    <w:link w:val="BodyTextIndent2"/>
    <w:uiPriority w:val="99"/>
    <w:locked/>
    <w:rsid w:val="004F0C52"/>
    <w:rPr>
      <w:rFonts w:ascii="Times New Roman" w:hAnsi="Times New Roman" w:cs="Times New Roman"/>
      <w:sz w:val="24"/>
      <w:szCs w:val="24"/>
    </w:rPr>
  </w:style>
  <w:style w:type="paragraph" w:styleId="NormalWeb">
    <w:name w:val="Normal (Web)"/>
    <w:basedOn w:val="Normal"/>
    <w:uiPriority w:val="99"/>
    <w:rsid w:val="004F0C52"/>
    <w:pPr>
      <w:spacing w:before="100" w:beforeAutospacing="1" w:after="100" w:afterAutospacing="1"/>
    </w:pPr>
    <w:rPr>
      <w:rFonts w:eastAsia="SimSun"/>
      <w:lang w:eastAsia="zh-CN"/>
    </w:rPr>
  </w:style>
  <w:style w:type="paragraph" w:styleId="BodyTextIndent3">
    <w:name w:val="Body Text Indent 3"/>
    <w:basedOn w:val="Normal"/>
    <w:link w:val="BodyTextIndent3Char"/>
    <w:uiPriority w:val="99"/>
    <w:rsid w:val="004F0C52"/>
    <w:pPr>
      <w:tabs>
        <w:tab w:val="left" w:pos="360"/>
      </w:tabs>
      <w:ind w:left="360"/>
    </w:pPr>
  </w:style>
  <w:style w:type="character" w:customStyle="1" w:styleId="BodyTextIndent3Char">
    <w:name w:val="Body Text Indent 3 Char"/>
    <w:basedOn w:val="DefaultParagraphFont"/>
    <w:link w:val="BodyTextIndent3"/>
    <w:uiPriority w:val="99"/>
    <w:locked/>
    <w:rsid w:val="004F0C52"/>
    <w:rPr>
      <w:rFonts w:ascii="Times New Roman" w:hAnsi="Times New Roman" w:cs="Times New Roman"/>
      <w:sz w:val="16"/>
      <w:szCs w:val="16"/>
    </w:rPr>
  </w:style>
  <w:style w:type="paragraph" w:styleId="Caption">
    <w:name w:val="caption"/>
    <w:basedOn w:val="Normal"/>
    <w:next w:val="Normal"/>
    <w:uiPriority w:val="99"/>
    <w:qFormat/>
    <w:rsid w:val="004F0C52"/>
    <w:pPr>
      <w:spacing w:before="120" w:after="120"/>
    </w:pPr>
    <w:rPr>
      <w:b/>
      <w:bCs/>
      <w:sz w:val="20"/>
      <w:szCs w:val="20"/>
    </w:rPr>
  </w:style>
  <w:style w:type="paragraph" w:customStyle="1" w:styleId="HTMLBody">
    <w:name w:val="HTML Body"/>
    <w:uiPriority w:val="99"/>
    <w:rsid w:val="004F0C52"/>
    <w:pPr>
      <w:autoSpaceDE w:val="0"/>
      <w:autoSpaceDN w:val="0"/>
      <w:adjustRightInd w:val="0"/>
    </w:pPr>
    <w:rPr>
      <w:rFonts w:ascii="Arial" w:hAnsi="Arial" w:cs="Arial"/>
      <w:sz w:val="20"/>
      <w:szCs w:val="20"/>
    </w:rPr>
  </w:style>
  <w:style w:type="paragraph" w:styleId="HTMLAddress">
    <w:name w:val="HTML Address"/>
    <w:basedOn w:val="Normal"/>
    <w:link w:val="HTMLAddressChar"/>
    <w:uiPriority w:val="99"/>
    <w:rsid w:val="004F0C52"/>
    <w:pPr>
      <w:autoSpaceDE w:val="0"/>
      <w:autoSpaceDN w:val="0"/>
      <w:adjustRightInd w:val="0"/>
    </w:pPr>
    <w:rPr>
      <w:rFonts w:ascii="Arial" w:hAnsi="Arial" w:cs="Arial"/>
      <w:i/>
      <w:iCs/>
    </w:rPr>
  </w:style>
  <w:style w:type="character" w:customStyle="1" w:styleId="HTMLAddressChar">
    <w:name w:val="HTML Address Char"/>
    <w:basedOn w:val="DefaultParagraphFont"/>
    <w:link w:val="HTMLAddress"/>
    <w:uiPriority w:val="99"/>
    <w:locked/>
    <w:rsid w:val="004F0C52"/>
    <w:rPr>
      <w:rFonts w:ascii="Times New Roman" w:hAnsi="Times New Roman" w:cs="Times New Roman"/>
      <w:i/>
      <w:iCs/>
      <w:sz w:val="24"/>
      <w:szCs w:val="24"/>
    </w:rPr>
  </w:style>
  <w:style w:type="paragraph" w:styleId="Title">
    <w:name w:val="Title"/>
    <w:basedOn w:val="Normal"/>
    <w:link w:val="TitleChar"/>
    <w:uiPriority w:val="99"/>
    <w:qFormat/>
    <w:rsid w:val="004F0C52"/>
    <w:pPr>
      <w:jc w:val="center"/>
    </w:pPr>
    <w:rPr>
      <w:rFonts w:ascii="Tahoma" w:hAnsi="Tahoma" w:cs="Tahoma"/>
      <w:b/>
      <w:bCs/>
      <w:sz w:val="22"/>
      <w:szCs w:val="22"/>
      <w:u w:val="single"/>
    </w:rPr>
  </w:style>
  <w:style w:type="character" w:customStyle="1" w:styleId="TitleChar">
    <w:name w:val="Title Char"/>
    <w:basedOn w:val="DefaultParagraphFont"/>
    <w:link w:val="Title"/>
    <w:uiPriority w:val="99"/>
    <w:locked/>
    <w:rsid w:val="004F0C52"/>
    <w:rPr>
      <w:rFonts w:ascii="Cambria" w:hAnsi="Cambria" w:cs="Cambria"/>
      <w:b/>
      <w:bCs/>
      <w:kern w:val="28"/>
      <w:sz w:val="32"/>
      <w:szCs w:val="32"/>
    </w:rPr>
  </w:style>
  <w:style w:type="paragraph" w:customStyle="1" w:styleId="Style3">
    <w:name w:val="Style 3"/>
    <w:basedOn w:val="Normal"/>
    <w:uiPriority w:val="99"/>
    <w:rsid w:val="004F0C52"/>
    <w:pPr>
      <w:widowControl w:val="0"/>
      <w:autoSpaceDE w:val="0"/>
      <w:autoSpaceDN w:val="0"/>
      <w:spacing w:after="216" w:line="204" w:lineRule="atLeast"/>
      <w:ind w:right="216"/>
    </w:pPr>
  </w:style>
  <w:style w:type="paragraph" w:styleId="PlainText">
    <w:name w:val="Plain Text"/>
    <w:basedOn w:val="Normal"/>
    <w:link w:val="PlainTextChar"/>
    <w:uiPriority w:val="99"/>
    <w:rsid w:val="004F0C52"/>
    <w:rPr>
      <w:rFonts w:ascii="Courier New" w:hAnsi="Courier New" w:cs="Courier New"/>
      <w:sz w:val="20"/>
      <w:szCs w:val="20"/>
    </w:rPr>
  </w:style>
  <w:style w:type="character" w:customStyle="1" w:styleId="PlainTextChar">
    <w:name w:val="Plain Text Char"/>
    <w:basedOn w:val="DefaultParagraphFont"/>
    <w:link w:val="PlainText"/>
    <w:uiPriority w:val="99"/>
    <w:locked/>
    <w:rsid w:val="004F0C52"/>
    <w:rPr>
      <w:rFonts w:ascii="Courier New" w:hAnsi="Courier New" w:cs="Courier New"/>
    </w:rPr>
  </w:style>
  <w:style w:type="paragraph" w:styleId="ListParagraph">
    <w:name w:val="List Paragraph"/>
    <w:basedOn w:val="Normal"/>
    <w:uiPriority w:val="99"/>
    <w:qFormat/>
    <w:rsid w:val="004F0C52"/>
    <w:pPr>
      <w:spacing w:after="200" w:line="276" w:lineRule="auto"/>
      <w:ind w:left="720"/>
    </w:pPr>
    <w:rPr>
      <w:rFonts w:ascii="Calibri" w:hAnsi="Calibri" w:cs="Calibri"/>
      <w:sz w:val="22"/>
      <w:szCs w:val="22"/>
    </w:rPr>
  </w:style>
  <w:style w:type="paragraph" w:styleId="NoSpacing">
    <w:name w:val="No Spacing"/>
    <w:uiPriority w:val="99"/>
    <w:qFormat/>
    <w:rsid w:val="004F0C52"/>
    <w:rPr>
      <w:rFonts w:cs="Calibri"/>
    </w:rPr>
  </w:style>
  <w:style w:type="character" w:customStyle="1" w:styleId="street-address">
    <w:name w:val="street-address"/>
    <w:basedOn w:val="DefaultParagraphFont"/>
    <w:uiPriority w:val="99"/>
    <w:rsid w:val="004F0C52"/>
    <w:rPr>
      <w:rFonts w:ascii="Times New Roman" w:hAnsi="Times New Roman" w:cs="Times New Roman"/>
    </w:rPr>
  </w:style>
  <w:style w:type="character" w:customStyle="1" w:styleId="locality">
    <w:name w:val="locality"/>
    <w:basedOn w:val="DefaultParagraphFont"/>
    <w:uiPriority w:val="99"/>
    <w:rsid w:val="004F0C52"/>
    <w:rPr>
      <w:rFonts w:ascii="Times New Roman" w:hAnsi="Times New Roman" w:cs="Times New Roman"/>
    </w:rPr>
  </w:style>
  <w:style w:type="character" w:styleId="Emphasis">
    <w:name w:val="Emphasis"/>
    <w:basedOn w:val="DefaultParagraphFont"/>
    <w:uiPriority w:val="99"/>
    <w:qFormat/>
    <w:rsid w:val="004F0C52"/>
    <w:rPr>
      <w:rFonts w:ascii="Times New Roman" w:hAnsi="Times New Roman" w:cs="Times New Roman"/>
      <w:i/>
      <w:iCs/>
    </w:rPr>
  </w:style>
  <w:style w:type="character" w:styleId="Strong">
    <w:name w:val="Strong"/>
    <w:basedOn w:val="DefaultParagraphFont"/>
    <w:uiPriority w:val="99"/>
    <w:qFormat/>
    <w:rsid w:val="004F0C52"/>
    <w:rPr>
      <w:rFonts w:ascii="Times New Roman" w:hAnsi="Times New Roman" w:cs="Times New Roman"/>
      <w:b/>
      <w:bCs/>
    </w:rPr>
  </w:style>
  <w:style w:type="paragraph" w:styleId="BalloonText">
    <w:name w:val="Balloon Text"/>
    <w:basedOn w:val="Normal"/>
    <w:link w:val="BalloonTextChar"/>
    <w:uiPriority w:val="99"/>
    <w:semiHidden/>
    <w:rsid w:val="00BC27D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C27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36345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w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8</Pages>
  <Words>1669</Words>
  <Characters>9516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IBEW</dc:title>
  <dc:subject/>
  <dc:creator>..</dc:creator>
  <cp:keywords/>
  <dc:description/>
  <cp:lastModifiedBy>sbrekke</cp:lastModifiedBy>
  <cp:revision>2</cp:revision>
  <cp:lastPrinted>2013-12-11T13:56:00Z</cp:lastPrinted>
  <dcterms:created xsi:type="dcterms:W3CDTF">2014-01-21T15:13:00Z</dcterms:created>
  <dcterms:modified xsi:type="dcterms:W3CDTF">2014-01-21T15:13:00Z</dcterms:modified>
</cp:coreProperties>
</file>